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693" w:rsidRPr="007F5477" w:rsidRDefault="00C56693" w:rsidP="002A0B79">
      <w:pPr>
        <w:pStyle w:val="NoSpacing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7F5477">
        <w:rPr>
          <w:rFonts w:ascii="Times New Roman" w:hAnsi="Times New Roman"/>
          <w:b/>
          <w:sz w:val="24"/>
          <w:szCs w:val="24"/>
        </w:rPr>
        <w:t>УТВЕРЖДАЮ</w:t>
      </w:r>
    </w:p>
    <w:p w:rsidR="00C56693" w:rsidRPr="007F5477" w:rsidRDefault="00C56693" w:rsidP="002A0B79">
      <w:pPr>
        <w:pStyle w:val="NoSpacing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7F5477">
        <w:rPr>
          <w:rFonts w:ascii="Times New Roman" w:hAnsi="Times New Roman"/>
          <w:b/>
          <w:sz w:val="24"/>
          <w:szCs w:val="24"/>
        </w:rPr>
        <w:t>Директор</w:t>
      </w:r>
    </w:p>
    <w:p w:rsidR="00C56693" w:rsidRPr="007F5477" w:rsidRDefault="00C56693" w:rsidP="002A0B79">
      <w:pPr>
        <w:pStyle w:val="NoSpacing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7F5477">
        <w:rPr>
          <w:rFonts w:ascii="Times New Roman" w:hAnsi="Times New Roman"/>
          <w:b/>
          <w:sz w:val="24"/>
          <w:szCs w:val="24"/>
        </w:rPr>
        <w:t>____________________</w:t>
      </w:r>
    </w:p>
    <w:p w:rsidR="00C56693" w:rsidRPr="007F5477" w:rsidRDefault="00C56693" w:rsidP="002A0B79">
      <w:pPr>
        <w:pStyle w:val="NoSpacing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7F5477">
        <w:rPr>
          <w:rFonts w:ascii="Times New Roman" w:hAnsi="Times New Roman"/>
          <w:b/>
          <w:sz w:val="24"/>
          <w:szCs w:val="24"/>
        </w:rPr>
        <w:t>Приказ № 128 от 02.09. 2020г.</w:t>
      </w:r>
    </w:p>
    <w:p w:rsidR="00C56693" w:rsidRPr="007F5477" w:rsidRDefault="00C56693" w:rsidP="0059723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6693" w:rsidRPr="007F5477" w:rsidRDefault="00C56693" w:rsidP="0059723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6693" w:rsidRPr="007F5477" w:rsidRDefault="00C56693" w:rsidP="0059723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6693" w:rsidRPr="007F5477" w:rsidRDefault="00C56693" w:rsidP="0059723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6693" w:rsidRPr="007F5477" w:rsidRDefault="00C56693" w:rsidP="0059723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F5477">
        <w:rPr>
          <w:rFonts w:ascii="Times New Roman" w:hAnsi="Times New Roman"/>
          <w:b/>
          <w:sz w:val="24"/>
          <w:szCs w:val="24"/>
        </w:rPr>
        <w:t>ПЛАН</w:t>
      </w:r>
    </w:p>
    <w:p w:rsidR="00C56693" w:rsidRPr="007F5477" w:rsidRDefault="00C56693" w:rsidP="0059723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F5477">
        <w:rPr>
          <w:rFonts w:ascii="Times New Roman" w:hAnsi="Times New Roman"/>
          <w:b/>
          <w:sz w:val="24"/>
          <w:szCs w:val="24"/>
        </w:rPr>
        <w:t xml:space="preserve"> внутренней системы оценки качества образования (ВСОКО)</w:t>
      </w:r>
    </w:p>
    <w:p w:rsidR="00C56693" w:rsidRPr="007F5477" w:rsidRDefault="00C56693" w:rsidP="0059723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7F5477">
        <w:rPr>
          <w:rFonts w:ascii="Times New Roman" w:hAnsi="Times New Roman"/>
          <w:b/>
          <w:sz w:val="24"/>
          <w:szCs w:val="24"/>
        </w:rPr>
        <w:t xml:space="preserve"> МОУ  «Средняя школа № 44» в 2020 - 2021 учебном году</w:t>
      </w:r>
    </w:p>
    <w:p w:rsidR="00C56693" w:rsidRPr="007F5477" w:rsidRDefault="00C56693" w:rsidP="007F5477">
      <w:pPr>
        <w:ind w:left="260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b/>
          <w:bCs/>
          <w:sz w:val="24"/>
          <w:szCs w:val="24"/>
        </w:rPr>
        <w:t>Цели ВСОКО:</w:t>
      </w:r>
    </w:p>
    <w:p w:rsidR="00C56693" w:rsidRPr="007F5477" w:rsidRDefault="00C56693" w:rsidP="007F5477">
      <w:pPr>
        <w:spacing w:line="7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2"/>
        </w:numPr>
        <w:tabs>
          <w:tab w:val="left" w:pos="620"/>
        </w:tabs>
        <w:spacing w:after="0" w:line="236" w:lineRule="auto"/>
        <w:ind w:left="620" w:hanging="358"/>
        <w:jc w:val="both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МОУ  «Средняя школа № 44»  .</w:t>
      </w:r>
    </w:p>
    <w:p w:rsidR="00C56693" w:rsidRPr="007F5477" w:rsidRDefault="00C56693" w:rsidP="007F5477">
      <w:pPr>
        <w:spacing w:line="13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2"/>
        </w:numPr>
        <w:tabs>
          <w:tab w:val="left" w:pos="620"/>
        </w:tabs>
        <w:spacing w:after="0" w:line="236" w:lineRule="auto"/>
        <w:ind w:left="620" w:hanging="358"/>
        <w:jc w:val="both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Получение объективной информации о функционировании и развитии системы образования в МОУ «Средняя школа № 44»</w:t>
      </w:r>
      <w:r w:rsidRPr="007F5477">
        <w:rPr>
          <w:rFonts w:ascii="Times New Roman" w:hAnsi="Times New Roman"/>
          <w:b/>
          <w:sz w:val="24"/>
          <w:szCs w:val="24"/>
        </w:rPr>
        <w:t xml:space="preserve"> </w:t>
      </w:r>
      <w:r w:rsidRPr="007F5477">
        <w:rPr>
          <w:rFonts w:ascii="Times New Roman" w:hAnsi="Times New Roman"/>
          <w:sz w:val="24"/>
          <w:szCs w:val="24"/>
        </w:rPr>
        <w:t xml:space="preserve"> тенденциях ее изменения и причинах, влияющих на качество образования.</w:t>
      </w:r>
    </w:p>
    <w:p w:rsidR="00C56693" w:rsidRPr="007F5477" w:rsidRDefault="00C56693" w:rsidP="007F5477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2"/>
        </w:numPr>
        <w:tabs>
          <w:tab w:val="left" w:pos="620"/>
        </w:tabs>
        <w:spacing w:after="0" w:line="240" w:lineRule="auto"/>
        <w:ind w:left="620" w:hanging="358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Прогнозирование развития образовательной системы МОУ  «Средняя школа № 44».</w:t>
      </w:r>
    </w:p>
    <w:p w:rsidR="00C56693" w:rsidRPr="007F5477" w:rsidRDefault="00C56693" w:rsidP="007F5477">
      <w:pPr>
        <w:spacing w:line="12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2"/>
        </w:numPr>
        <w:tabs>
          <w:tab w:val="left" w:pos="620"/>
        </w:tabs>
        <w:spacing w:after="0" w:line="236" w:lineRule="auto"/>
        <w:ind w:left="620" w:hanging="358"/>
        <w:jc w:val="both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:rsidR="00C56693" w:rsidRPr="007F5477" w:rsidRDefault="00C56693" w:rsidP="007F5477">
      <w:pPr>
        <w:spacing w:line="282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ind w:left="260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b/>
          <w:bCs/>
          <w:sz w:val="24"/>
          <w:szCs w:val="24"/>
        </w:rPr>
        <w:t>Задачи ВСОКО:</w:t>
      </w:r>
    </w:p>
    <w:p w:rsidR="00C56693" w:rsidRPr="007F5477" w:rsidRDefault="00C56693" w:rsidP="007F5477">
      <w:pPr>
        <w:spacing w:line="8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3"/>
        </w:numPr>
        <w:tabs>
          <w:tab w:val="left" w:pos="620"/>
        </w:tabs>
        <w:spacing w:after="0" w:line="234" w:lineRule="auto"/>
        <w:ind w:left="620" w:hanging="358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Сформировать единую систему аналитических критериев и показателей, позволяющих эффективно реализовывать основные цели оценки качества образования.</w:t>
      </w:r>
    </w:p>
    <w:p w:rsidR="00C56693" w:rsidRPr="007F5477" w:rsidRDefault="00C56693" w:rsidP="007F5477">
      <w:pPr>
        <w:spacing w:line="13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3"/>
        </w:numPr>
        <w:tabs>
          <w:tab w:val="left" w:pos="620"/>
        </w:tabs>
        <w:spacing w:after="0" w:line="234" w:lineRule="auto"/>
        <w:ind w:left="620" w:hanging="358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Сформировать ресурсную базу и обеспечить функционирования школьной образовательной статистики и мониторинга качества образования.</w:t>
      </w:r>
    </w:p>
    <w:p w:rsidR="00C56693" w:rsidRPr="007F5477" w:rsidRDefault="00C56693" w:rsidP="007F5477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3"/>
        </w:numPr>
        <w:tabs>
          <w:tab w:val="left" w:pos="620"/>
        </w:tabs>
        <w:spacing w:after="0" w:line="240" w:lineRule="auto"/>
        <w:ind w:left="620" w:hanging="358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Осуществлять самообследование деятельности.</w:t>
      </w:r>
    </w:p>
    <w:p w:rsidR="00C56693" w:rsidRPr="007F5477" w:rsidRDefault="00C56693" w:rsidP="007F5477">
      <w:pPr>
        <w:spacing w:line="12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3"/>
        </w:numPr>
        <w:tabs>
          <w:tab w:val="left" w:pos="620"/>
        </w:tabs>
        <w:spacing w:after="0" w:line="234" w:lineRule="auto"/>
        <w:ind w:left="620" w:hanging="358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Определять степень соответствия условий осуществления образовательного процесса государственным требованиям.</w:t>
      </w:r>
    </w:p>
    <w:p w:rsidR="00C56693" w:rsidRPr="007F5477" w:rsidRDefault="00C56693" w:rsidP="007F5477">
      <w:pPr>
        <w:spacing w:line="13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3"/>
        </w:numPr>
        <w:tabs>
          <w:tab w:val="left" w:pos="620"/>
        </w:tabs>
        <w:spacing w:after="0" w:line="234" w:lineRule="auto"/>
        <w:ind w:left="620" w:hanging="358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Определять степень соответствия образовательных программ нормативным требованиям и запросам основных потребителей образовательных услуг.</w:t>
      </w:r>
    </w:p>
    <w:p w:rsidR="00C56693" w:rsidRPr="007F5477" w:rsidRDefault="00C56693" w:rsidP="007F5477">
      <w:pPr>
        <w:spacing w:line="1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3"/>
        </w:numPr>
        <w:tabs>
          <w:tab w:val="left" w:pos="620"/>
        </w:tabs>
        <w:spacing w:after="0" w:line="240" w:lineRule="auto"/>
        <w:ind w:left="620" w:hanging="358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Обеспечить доступность качественного образования.</w:t>
      </w:r>
    </w:p>
    <w:p w:rsidR="00C56693" w:rsidRPr="007F5477" w:rsidRDefault="00C56693" w:rsidP="007F5477">
      <w:pPr>
        <w:numPr>
          <w:ilvl w:val="0"/>
          <w:numId w:val="3"/>
        </w:numPr>
        <w:tabs>
          <w:tab w:val="left" w:pos="620"/>
        </w:tabs>
        <w:spacing w:after="0" w:line="240" w:lineRule="auto"/>
        <w:ind w:left="620" w:hanging="358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Оценить уровень образовательных достижений обучающихся.</w:t>
      </w:r>
    </w:p>
    <w:p w:rsidR="00C56693" w:rsidRPr="007F5477" w:rsidRDefault="00C56693" w:rsidP="007F5477">
      <w:pPr>
        <w:spacing w:line="12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3"/>
        </w:numPr>
        <w:tabs>
          <w:tab w:val="left" w:pos="620"/>
        </w:tabs>
        <w:spacing w:after="0" w:line="234" w:lineRule="auto"/>
        <w:ind w:left="620" w:hanging="358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Определить в рамках мониторинговых исследований степень соответствия качества образования на различных уровнях обучения государственным стандартам.</w:t>
      </w:r>
    </w:p>
    <w:p w:rsidR="00C56693" w:rsidRPr="007F5477" w:rsidRDefault="00C56693" w:rsidP="007F5477">
      <w:pPr>
        <w:spacing w:line="14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3"/>
        </w:numPr>
        <w:tabs>
          <w:tab w:val="left" w:pos="620"/>
        </w:tabs>
        <w:spacing w:after="0" w:line="234" w:lineRule="auto"/>
        <w:ind w:left="620" w:right="20" w:hanging="358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Содействовать повышению квалификации учителей, принимающих участие в процедурах оценки качества образования.</w:t>
      </w:r>
    </w:p>
    <w:p w:rsidR="00C56693" w:rsidRPr="007F5477" w:rsidRDefault="00C56693" w:rsidP="007F5477">
      <w:pPr>
        <w:spacing w:line="290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spacing w:line="234" w:lineRule="auto"/>
        <w:ind w:left="260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Основными принципами внутренней системы оценки качества образования:</w:t>
      </w:r>
      <w:r w:rsidRPr="007F5477">
        <w:rPr>
          <w:rFonts w:ascii="Times New Roman" w:hAnsi="Times New Roman"/>
          <w:b/>
          <w:sz w:val="24"/>
          <w:szCs w:val="24"/>
        </w:rPr>
        <w:t xml:space="preserve"> </w:t>
      </w:r>
      <w:r w:rsidRPr="007F5477">
        <w:rPr>
          <w:rFonts w:ascii="Times New Roman" w:hAnsi="Times New Roman"/>
          <w:sz w:val="24"/>
          <w:szCs w:val="24"/>
        </w:rPr>
        <w:t>МОУ  «Средняя школа № 44»</w:t>
      </w:r>
    </w:p>
    <w:p w:rsidR="00C56693" w:rsidRPr="007F5477" w:rsidRDefault="00C56693" w:rsidP="007F5477">
      <w:pPr>
        <w:spacing w:line="14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4"/>
        </w:numPr>
        <w:tabs>
          <w:tab w:val="left" w:pos="540"/>
        </w:tabs>
        <w:spacing w:after="0" w:line="234" w:lineRule="auto"/>
        <w:ind w:left="540" w:hanging="355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объективность, достоверность, полнота и системность информации о качестве образования;</w:t>
      </w:r>
    </w:p>
    <w:p w:rsidR="00C56693" w:rsidRPr="007F5477" w:rsidRDefault="00C56693" w:rsidP="007F5477">
      <w:pPr>
        <w:spacing w:line="13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4"/>
        </w:numPr>
        <w:tabs>
          <w:tab w:val="left" w:pos="540"/>
        </w:tabs>
        <w:spacing w:after="0" w:line="235" w:lineRule="auto"/>
        <w:ind w:left="540" w:hanging="355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достаточность объема информации для принятия обоснованного управленческого решения;</w:t>
      </w:r>
    </w:p>
    <w:p w:rsidR="00C56693" w:rsidRPr="007F5477" w:rsidRDefault="00C56693" w:rsidP="007F5477">
      <w:pPr>
        <w:spacing w:line="13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4"/>
        </w:numPr>
        <w:tabs>
          <w:tab w:val="left" w:pos="540"/>
        </w:tabs>
        <w:spacing w:after="0" w:line="237" w:lineRule="auto"/>
        <w:ind w:left="540" w:hanging="355"/>
        <w:jc w:val="both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воспитания;</w:t>
      </w:r>
    </w:p>
    <w:p w:rsidR="00C56693" w:rsidRPr="007F5477" w:rsidRDefault="00C56693" w:rsidP="007F5477">
      <w:pPr>
        <w:spacing w:line="2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4"/>
        </w:numPr>
        <w:tabs>
          <w:tab w:val="left" w:pos="540"/>
        </w:tabs>
        <w:spacing w:after="0" w:line="240" w:lineRule="auto"/>
        <w:ind w:left="540" w:hanging="355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открытость, прозрачность процедур оценки качества образования;</w:t>
      </w:r>
    </w:p>
    <w:p w:rsidR="00C56693" w:rsidRPr="007F5477" w:rsidRDefault="00C56693" w:rsidP="007F5477">
      <w:pPr>
        <w:spacing w:line="9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4"/>
        </w:numPr>
        <w:tabs>
          <w:tab w:val="left" w:pos="540"/>
        </w:tabs>
        <w:spacing w:after="0" w:line="234" w:lineRule="auto"/>
        <w:ind w:left="540" w:hanging="355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оптимальный уровень доступности информации о состоянии и качестве образования для различных групп потребителей;</w:t>
      </w:r>
    </w:p>
    <w:p w:rsidR="00C56693" w:rsidRPr="007F5477" w:rsidRDefault="00C56693" w:rsidP="007F5477">
      <w:pPr>
        <w:spacing w:line="13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4"/>
        </w:numPr>
        <w:tabs>
          <w:tab w:val="left" w:pos="540"/>
        </w:tabs>
        <w:spacing w:after="0" w:line="234" w:lineRule="auto"/>
        <w:ind w:left="540" w:hanging="355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систематизированность, обусловленная строгим алгоритмом сбора данных, пополнения, отчетности и хранения информации;</w:t>
      </w:r>
    </w:p>
    <w:p w:rsidR="00C56693" w:rsidRPr="007F5477" w:rsidRDefault="00C56693" w:rsidP="007F5477">
      <w:pPr>
        <w:spacing w:line="13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4"/>
        </w:numPr>
        <w:tabs>
          <w:tab w:val="left" w:pos="540"/>
        </w:tabs>
        <w:spacing w:after="0" w:line="237" w:lineRule="auto"/>
        <w:ind w:left="540" w:hanging="355"/>
        <w:jc w:val="both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инструментальность и технологичность используемых показателей (с учетом существующих возможностей автоматизированного сбора и обработки данных, методик измерений, анализа и интерпретации данных);</w:t>
      </w:r>
    </w:p>
    <w:p w:rsidR="00C56693" w:rsidRPr="007F5477" w:rsidRDefault="00C56693" w:rsidP="007F5477">
      <w:pPr>
        <w:spacing w:line="12" w:lineRule="exact"/>
        <w:rPr>
          <w:rFonts w:ascii="Times New Roman" w:hAnsi="Times New Roman"/>
          <w:sz w:val="24"/>
          <w:szCs w:val="24"/>
        </w:rPr>
      </w:pPr>
    </w:p>
    <w:p w:rsidR="00C56693" w:rsidRPr="007F5477" w:rsidRDefault="00C56693" w:rsidP="007F5477">
      <w:pPr>
        <w:numPr>
          <w:ilvl w:val="0"/>
          <w:numId w:val="4"/>
        </w:numPr>
        <w:tabs>
          <w:tab w:val="left" w:pos="540"/>
        </w:tabs>
        <w:spacing w:after="0" w:line="236" w:lineRule="auto"/>
        <w:ind w:left="540" w:hanging="355"/>
        <w:jc w:val="both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данных.</w:t>
      </w:r>
    </w:p>
    <w:p w:rsidR="00C56693" w:rsidRPr="007F5477" w:rsidRDefault="00C56693" w:rsidP="0059723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6693" w:rsidRPr="007F5477" w:rsidRDefault="00C56693" w:rsidP="0059723C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F5477">
        <w:rPr>
          <w:rFonts w:ascii="Times New Roman" w:hAnsi="Times New Roman"/>
          <w:sz w:val="24"/>
          <w:szCs w:val="24"/>
        </w:rPr>
        <w:t>.</w:t>
      </w:r>
    </w:p>
    <w:p w:rsidR="00C56693" w:rsidRPr="007F5477" w:rsidRDefault="00C56693" w:rsidP="006649EE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F5477">
        <w:rPr>
          <w:rFonts w:ascii="Times New Roman" w:hAnsi="Times New Roman"/>
          <w:b/>
          <w:sz w:val="24"/>
          <w:szCs w:val="24"/>
        </w:rPr>
        <w:t>ПЛАН</w:t>
      </w:r>
    </w:p>
    <w:p w:rsidR="00C56693" w:rsidRPr="007F5477" w:rsidRDefault="00C56693" w:rsidP="00A41E9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F5477">
        <w:rPr>
          <w:rFonts w:ascii="Times New Roman" w:hAnsi="Times New Roman"/>
          <w:b/>
          <w:sz w:val="24"/>
          <w:szCs w:val="24"/>
        </w:rPr>
        <w:t xml:space="preserve"> внутренней системы оценки качества образования (ВСОКО) МОУ «Средняя школа № 44» в 2020 - 2021 учебном году</w:t>
      </w:r>
    </w:p>
    <w:p w:rsidR="00C56693" w:rsidRPr="007F5477" w:rsidRDefault="00C56693" w:rsidP="00287D0E">
      <w:pPr>
        <w:pStyle w:val="NoSpacing"/>
        <w:rPr>
          <w:rFonts w:ascii="Times New Roman" w:hAnsi="Times New Roman"/>
          <w:b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5"/>
        <w:gridCol w:w="3119"/>
        <w:gridCol w:w="4679"/>
        <w:gridCol w:w="2693"/>
        <w:gridCol w:w="3145"/>
      </w:tblGrid>
      <w:tr w:rsidR="00C56693" w:rsidRPr="007F5477" w:rsidTr="00452379">
        <w:tc>
          <w:tcPr>
            <w:tcW w:w="1385" w:type="dxa"/>
          </w:tcPr>
          <w:p w:rsidR="00C56693" w:rsidRPr="007F5477" w:rsidRDefault="00C56693" w:rsidP="00E73312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C56693" w:rsidRPr="007F5477" w:rsidRDefault="00C56693" w:rsidP="00E73312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679" w:type="dxa"/>
          </w:tcPr>
          <w:p w:rsidR="00C56693" w:rsidRPr="007F5477" w:rsidRDefault="00C56693" w:rsidP="00E73312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C56693" w:rsidRPr="007F5477" w:rsidRDefault="00C56693" w:rsidP="00E73312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145" w:type="dxa"/>
          </w:tcPr>
          <w:p w:rsidR="00C56693" w:rsidRPr="007F5477" w:rsidRDefault="00C56693" w:rsidP="00E73312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C56693" w:rsidRPr="007F5477" w:rsidTr="00452379">
        <w:tc>
          <w:tcPr>
            <w:tcW w:w="1385" w:type="dxa"/>
            <w:vMerge w:val="restart"/>
          </w:tcPr>
          <w:p w:rsidR="00C56693" w:rsidRPr="007F5477" w:rsidRDefault="00C56693" w:rsidP="00287D0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6693" w:rsidRPr="007F5477" w:rsidRDefault="00C56693" w:rsidP="00287D0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>Август-</w:t>
            </w:r>
          </w:p>
          <w:p w:rsidR="00C56693" w:rsidRPr="007F5477" w:rsidRDefault="00C56693" w:rsidP="00287D0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vMerge w:val="restart"/>
          </w:tcPr>
          <w:p w:rsidR="00C56693" w:rsidRPr="007F5477" w:rsidRDefault="00C56693" w:rsidP="00A41E99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</w:tcPr>
          <w:p w:rsidR="00C56693" w:rsidRPr="007F5477" w:rsidRDefault="00C56693" w:rsidP="00E73312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Обеспеченность программами и учебниками. Анализ обеспечения учебниками, программами, выявление проблем.</w:t>
            </w:r>
          </w:p>
        </w:tc>
        <w:tc>
          <w:tcPr>
            <w:tcW w:w="2693" w:type="dxa"/>
          </w:tcPr>
          <w:p w:rsidR="00C56693" w:rsidRPr="007F5477" w:rsidRDefault="00C56693" w:rsidP="00287D0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</w:t>
            </w:r>
          </w:p>
          <w:p w:rsidR="00C56693" w:rsidRPr="007F5477" w:rsidRDefault="00C56693" w:rsidP="00287D0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:rsidR="00C56693" w:rsidRPr="007F5477" w:rsidRDefault="00C56693" w:rsidP="00287D0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Библиотекарь</w:t>
            </w: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</w:tcPr>
          <w:p w:rsidR="00C56693" w:rsidRPr="007F5477" w:rsidRDefault="00C56693" w:rsidP="00287D0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Обсуждение на МО и МС</w:t>
            </w:r>
          </w:p>
        </w:tc>
      </w:tr>
      <w:tr w:rsidR="00C56693" w:rsidRPr="007F5477" w:rsidTr="00452379">
        <w:tc>
          <w:tcPr>
            <w:tcW w:w="1385" w:type="dxa"/>
            <w:vMerge/>
          </w:tcPr>
          <w:p w:rsidR="00C56693" w:rsidRPr="007F5477" w:rsidRDefault="00C56693" w:rsidP="00287D0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A41E9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A41E9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 школьников с ограниченными возможностями здоровья</w:t>
            </w:r>
          </w:p>
        </w:tc>
        <w:tc>
          <w:tcPr>
            <w:tcW w:w="2693" w:type="dxa"/>
          </w:tcPr>
          <w:p w:rsidR="00C56693" w:rsidRPr="007F5477" w:rsidRDefault="00C56693" w:rsidP="00A41E9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  <w:p w:rsidR="00C56693" w:rsidRPr="007F5477" w:rsidRDefault="00C56693" w:rsidP="00A41E9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Погадаева Т.В.</w:t>
            </w:r>
          </w:p>
        </w:tc>
        <w:tc>
          <w:tcPr>
            <w:tcW w:w="3145" w:type="dxa"/>
          </w:tcPr>
          <w:p w:rsidR="00C56693" w:rsidRPr="007F5477" w:rsidRDefault="00C56693" w:rsidP="00A41E9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Совещание при директоре  «Оценка организации образовательного процесса школьников </w:t>
            </w:r>
          </w:p>
        </w:tc>
      </w:tr>
      <w:tr w:rsidR="00C56693" w:rsidRPr="007F5477" w:rsidTr="00452379">
        <w:tc>
          <w:tcPr>
            <w:tcW w:w="1385" w:type="dxa"/>
            <w:vMerge/>
          </w:tcPr>
          <w:p w:rsidR="00C56693" w:rsidRPr="007F5477" w:rsidRDefault="00C56693" w:rsidP="00287D0E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A41E9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A41E9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данных, необходимых для отчёта ОО-1. Контроль достоверности данных к отчёту ОО-1</w:t>
            </w:r>
          </w:p>
        </w:tc>
        <w:tc>
          <w:tcPr>
            <w:tcW w:w="2693" w:type="dxa"/>
          </w:tcPr>
          <w:p w:rsidR="00C56693" w:rsidRPr="007F5477" w:rsidRDefault="00C56693" w:rsidP="00A41E9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Директор Петрова О. С.</w:t>
            </w:r>
          </w:p>
          <w:p w:rsidR="00C56693" w:rsidRPr="007F5477" w:rsidRDefault="00C56693" w:rsidP="00A41E9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Заместители директора по УР Погадаева Т.В.</w:t>
            </w:r>
          </w:p>
          <w:p w:rsidR="00C56693" w:rsidRPr="007F5477" w:rsidRDefault="00C56693" w:rsidP="00A41E9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дир. По АХЧ Медникова Н.Ю,Библиотекарь.</w:t>
            </w:r>
          </w:p>
        </w:tc>
        <w:tc>
          <w:tcPr>
            <w:tcW w:w="3145" w:type="dxa"/>
          </w:tcPr>
          <w:p w:rsidR="00C56693" w:rsidRPr="007F5477" w:rsidRDefault="00C56693" w:rsidP="00287D0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Отчёт. Статистические данные.</w:t>
            </w:r>
          </w:p>
        </w:tc>
      </w:tr>
      <w:tr w:rsidR="00C56693" w:rsidRPr="007F5477" w:rsidTr="00452379">
        <w:trPr>
          <w:trHeight w:val="562"/>
        </w:trPr>
        <w:tc>
          <w:tcPr>
            <w:tcW w:w="1385" w:type="dxa"/>
            <w:vMerge/>
          </w:tcPr>
          <w:p w:rsidR="00C56693" w:rsidRPr="007F5477" w:rsidRDefault="00C56693" w:rsidP="00287D0E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8B7167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  <w:tc>
          <w:tcPr>
            <w:tcW w:w="4679" w:type="dxa"/>
          </w:tcPr>
          <w:p w:rsidR="00C56693" w:rsidRPr="007F5477" w:rsidRDefault="00C56693" w:rsidP="008B7167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результатов качества знаний обучающихся 2019-2020 учебного года</w:t>
            </w:r>
          </w:p>
        </w:tc>
        <w:tc>
          <w:tcPr>
            <w:tcW w:w="2693" w:type="dxa"/>
          </w:tcPr>
          <w:p w:rsidR="00C56693" w:rsidRPr="007F5477" w:rsidRDefault="00C56693" w:rsidP="008B716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</w:t>
            </w:r>
          </w:p>
          <w:p w:rsidR="00C56693" w:rsidRPr="007F5477" w:rsidRDefault="00C56693" w:rsidP="008B7167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8B716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8B7167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Графики, таблицы, диаграммы</w:t>
            </w:r>
          </w:p>
        </w:tc>
      </w:tr>
      <w:tr w:rsidR="00C56693" w:rsidRPr="007F5477" w:rsidTr="00452379">
        <w:trPr>
          <w:trHeight w:val="562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BC265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 в 4-9 классах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Погадаева Т.В.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Графики, таблицы, диаграммы</w:t>
            </w:r>
          </w:p>
        </w:tc>
      </w:tr>
      <w:tr w:rsidR="00C56693" w:rsidRPr="007F5477" w:rsidTr="00452379">
        <w:trPr>
          <w:trHeight w:val="562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BC265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Анализ результатов ЕГЭ за прошлый год. Выявление уровня подготовки обучающихся, освоивших образовательные программы среднего общего образования.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Анализ.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562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Посещение уроков. Соблюдение преемственности начальной, основной, средней школы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145" w:type="dxa"/>
          </w:tcPr>
          <w:p w:rsidR="00C56693" w:rsidRPr="007F5477" w:rsidRDefault="00C56693" w:rsidP="00744DF9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BC2650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Организация входного контроля по предметам во 2-11 классах. Проверка соответствия ФГОС. Анализ уровня сформированности предметных результатов обучающихся на начало учебного года.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предметных МО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Выявление образовательных запросов 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образовательных запросов обучающихся и родителей 9-11 классов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 соц.педагог Прутова Н.В.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Заключение по результатам опроса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за школьной документацией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Проверка рабочих программа учебных курсов и внеурочной деятельности. Анализ качества составления рабочих программ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Приказ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личных дел обучающихся и алфавитной книги. Соблюдение требований к оформлению и ведению личных дел обучающихся классными руководителями и алфавитной книги секретарём школы. Сверка списочного состава обучающихся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Документовед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Карый О.Н.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Приказ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Совещание при зам. директора</w:t>
            </w:r>
          </w:p>
        </w:tc>
      </w:tr>
      <w:tr w:rsidR="00C56693" w:rsidRPr="007F5477" w:rsidTr="00E00EFC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дневников обучающихся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Ковригин А.А.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классных журналов на начало года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Погадаева Т.В.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при  директоре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Условия и порядок использования сети Интернет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сетевых подключений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функционирования системы фильтрации контента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Ответственный за контентную фильтрацию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Мячин А.А.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при дирекоре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по итогам повышения квалификации педагогических работников за 2019-2020 учебный год   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Уточнение и корректировка списков учителей, обязанных и желающих повысить свою квалификацию.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Погадаева Т.В.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Таблицы, диаграммы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План-график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Подготовка педагогов к участию в конкурсе «Учитель года-2021»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Отбор педагогов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Аттестация педагогов. Уточнение и корректировка списков учителей, обязанных и желающих пройти аттестацию.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План-график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Индивидуальные достижения обучающихся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по итогам участия образовательной организации в конкурсах, олимпиадах, фестивалях, чемпионатах разного уровня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 w:val="restart"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за работой по подготовке к ГИА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Планирование работы МО по подготовке к ГИА. Включение в план работы МО мероприятий по подготовке к ГИА.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План МО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Организация работы классных руководителей по созданию базы данных обучающихся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Погадаева Т.В.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Классные руководители 9, 11 классов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Социализация обучающихся. Контроль за состоянием воспитательной работы и дополнительного образования детей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планов воспитательной работы. Соответствие содержания планов работы классных руководителей возрастным особенностям обучающихся; анализ актуальности поставленных задач и соотнесение их с задачами школы; изучение умения классных руководителей анализировать собственную работу с классом.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Ковригин А.А.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директоре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Итоги летних каникул.</w:t>
            </w: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F5477">
              <w:rPr>
                <w:rFonts w:ascii="Times New Roman" w:hAnsi="Times New Roman"/>
                <w:sz w:val="24"/>
                <w:szCs w:val="24"/>
              </w:rPr>
              <w:t>Соответствие планов классных руководителей.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 Ковригин А.А.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C56693" w:rsidRPr="007F5477" w:rsidTr="00A33A3A">
        <w:trPr>
          <w:trHeight w:val="11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Формирование банка данных социального паспорта школы, выявление неблагополучных семей.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Социальный педагого Прутова Н.В.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1070B9">
        <w:trPr>
          <w:trHeight w:val="876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Посещаемость занятий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Социальный педагого Прутова Н.В.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 w:val="restart"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Социализация обучающихся. Контроль за состоянием воспитательной работы и дополнительного образования детей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Формирование банка данных обучающихся «группы риска», определение из занятости в кружках и секциях.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 Ковригин А.А. Социальный педагого Прутова Н.В.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Совета профилактики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Одарённые дети. Выявление одарённых детей (банк данных)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УР, ВР Леонова Г. М.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Таблицы. Банк данных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Выполнение режима школы. Посещаемость занятий обучающимися.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Внеурочная деятельность обучающихся, дополнительное образование. Изучение организации работы педагогов дополнительного образования по формированию творческих объединений школьников.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Посещаемость родительских собраний. Знакомство родителей с особенностями адаптационным периода. Рекомендации по преодолению сложностей, возникающих в начале учебного года.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Организация горячего питания. Охват горячим питанием. Своевременная организация питания обучающихся, оформление документов на питание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Динамика состояния здоровья обучающихся по уровням образования. Распределение обучающихся по уровню физического развития, группам здоровья, физической культуры.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Регулярность профилактических мероприятий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ВР, социальный педагог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Информация, анализ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Действие учителей и обучающихся в условиях чрезвычайных ситуаций. Оценка овладение школьниками и учителями навыками защиты жизни в условиях чрезвычайных ситуаций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Педагог-организатор  ОБЖ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Тренировочная эвакуация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Наличие, расширение и обновление парка мультимедийной техники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C56693" w:rsidRPr="007F5477" w:rsidTr="00452379">
        <w:trPr>
          <w:trHeight w:val="1104"/>
        </w:trPr>
        <w:tc>
          <w:tcPr>
            <w:tcW w:w="1385" w:type="dxa"/>
            <w:vMerge w:val="restart"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Индивидуальные занятия с наиболее подготовленными и мотивированными школьниками. Проведение школьного этапа ВСОШ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Руководители МО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Таблицы.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Рассмотрение вопроса на заседаниях МО</w:t>
            </w:r>
          </w:p>
        </w:tc>
      </w:tr>
      <w:tr w:rsidR="00C56693" w:rsidRPr="007F5477" w:rsidTr="00452379"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организации питания обучающихся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 классные руководители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56693" w:rsidRPr="007F5477" w:rsidTr="00452379"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проведения учителями инструктажа по ТБ, правилам проведения на уроках и во внеурочное время и осуществление контроля за исполнением.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Наличие инструкций по ТБ на рабочем месте учителей, классных руководителей; наличие документов, подтверждающих поведение инструктажа.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C56693" w:rsidRPr="007F5477" w:rsidTr="00452379"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Состояние документации по охране труда. Анализ документации по ТБ в спец. кабинетах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 при директоре</w:t>
            </w:r>
          </w:p>
        </w:tc>
      </w:tr>
      <w:tr w:rsidR="00C56693" w:rsidRPr="007F5477" w:rsidTr="00452379"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Состояние здоровья обучающихся.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Анализ итогов медицинского осмотра, посещения уроков физической культуры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  социальный педагого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при  директоре</w:t>
            </w:r>
          </w:p>
        </w:tc>
      </w:tr>
      <w:tr w:rsidR="00C56693" w:rsidRPr="007F5477" w:rsidTr="00452379">
        <w:trPr>
          <w:trHeight w:val="1833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Адаптация обучающихся 5, 10 классов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Выявление уровня адаптации, определение путей коррекции дезадаптированных детей, определение причины.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Прогноз и профилактика проблем обучения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Педагог-психолог  социальный педагог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Заключение по результатам диагностики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1070B9">
        <w:trPr>
          <w:trHeight w:val="1262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Классно-обобщающий контроль 7 класс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при  директоре</w:t>
            </w:r>
          </w:p>
        </w:tc>
      </w:tr>
      <w:tr w:rsidR="00C56693" w:rsidRPr="007F5477" w:rsidTr="00452379">
        <w:trPr>
          <w:trHeight w:val="430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преподавания курса ОРКСЭ в 4 классе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техники чтения и скорости письма обучающихся 2-5 классов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BC265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состояния предметных результатов по ОБЖ в 8-11 классах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BC265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состояния предметных УУД результатов по физической культуре во 2-11 классах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BC265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состояния предметных результатов по ИЗО во 2-7 классах, по музыке во 2-8 классах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ФГОС: мониторинг формирования техники каллиграфического письма в период обучения грамоте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Анализ участия обучающихся в ВПР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Сводные таблицы, аналитическая справка</w:t>
            </w:r>
          </w:p>
        </w:tc>
      </w:tr>
      <w:tr w:rsidR="00C56693" w:rsidRPr="007F5477" w:rsidTr="00452379">
        <w:trPr>
          <w:trHeight w:val="451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по графику  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C56693" w:rsidRPr="007F5477" w:rsidTr="00A33A3A">
        <w:trPr>
          <w:trHeight w:val="451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Прохождение аттестации по графику.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Посещение уроков аттестуемых учителей. Обобщение и распространение опыта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452379">
        <w:trPr>
          <w:trHeight w:val="604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Ученическое самоуправление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по организации ученического самоуправления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 Л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Таблица</w:t>
            </w: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Анализ работы классных руководителей по формированию классных коллективов в период адаптации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классных часов, анкетирование, собеседование</w:t>
            </w:r>
          </w:p>
        </w:tc>
      </w:tr>
      <w:tr w:rsidR="00C56693" w:rsidRPr="007F5477" w:rsidTr="00A33A3A">
        <w:trPr>
          <w:trHeight w:val="828"/>
        </w:trPr>
        <w:tc>
          <w:tcPr>
            <w:tcW w:w="1385" w:type="dxa"/>
            <w:vMerge w:val="restart"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Социализация обучающихся. Контроль за состоянием воспитательной работы и дополнительного образования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Посещаемость занятий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Мониторинг дополнительного образования, внеурочной деятельности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</w:tr>
      <w:tr w:rsidR="00C56693" w:rsidRPr="007F5477" w:rsidTr="00A33A3A">
        <w:trPr>
          <w:trHeight w:val="828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Состояние обучения обучающихся «группы риска»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C56693" w:rsidRPr="007F5477" w:rsidTr="00A33A3A">
        <w:trPr>
          <w:trHeight w:val="828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Содержание формы проведения классных часов. Соответствие тематики и содержания классных часов воспитанию правовых, нравственных качеств личности обучающегося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классных часов Анкетирование</w:t>
            </w:r>
          </w:p>
        </w:tc>
      </w:tr>
      <w:tr w:rsidR="00C56693" w:rsidRPr="007F5477" w:rsidTr="00A33A3A">
        <w:trPr>
          <w:trHeight w:val="828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за подготовкой к ГИА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Подготовка обучающихся 11-ого класса к итоговому сочинению.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Подготовка обучающихся 9-ого класса к итоговому собеседованию.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Проверка рабочих программ, журналов</w:t>
            </w:r>
          </w:p>
        </w:tc>
      </w:tr>
      <w:tr w:rsidR="00C56693" w:rsidRPr="007F5477" w:rsidTr="00A33A3A">
        <w:trPr>
          <w:trHeight w:val="828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Подготовка обучающихся 9, 11 классов к ГИА. Организация работы учителей-предметников по подготовке к ГИА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Работа со школьниками, имеющими высокую мотивацию к учебно-познавательной деятельности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Анализ результатов проведения школьного этапа ВСОШ. Подготовка обучающихся 7-11 классов к муниципальному этапу 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Участие в муниципальном туре ВОШ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Заседания МО</w:t>
            </w: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 внеурочной деятельности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успешности обучения по итогам </w:t>
            </w:r>
            <w:r w:rsidRPr="007F547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Сводный отчет с аналитической справкой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выполнения образовательных программ итогам </w:t>
            </w:r>
            <w:r w:rsidRPr="007F547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четверти. Изучение состояния прохождения программного материала в полном объёме, правильность выставления отметок в журнал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Сводный отчет с аналитической справкой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классных журналов по итогам 1 четверти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результатов деятельности учителя по итогам </w:t>
            </w:r>
            <w:r w:rsidRPr="007F547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четверти  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Справка, таблицы</w:t>
            </w: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результатов деятельности классного руководителя по итогам </w:t>
            </w:r>
            <w:r w:rsidRPr="007F547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Выявление уровня адаптации, определение путей коррекции дезадаптированных детей, определение причины.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Диагностика готовности к школе. Прогноз и профилактика проблем обучения в начальной школе.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ФГОС: адаптация первоклассников /сохранение и поддержка индивидуальности ребенка/, выявление уровня школьной зрелости обучающихся 1-ого класса.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Заключение по результатам диагностики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E00EFC">
        <w:trPr>
          <w:trHeight w:val="828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за школьной документацией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Ведение тетрадей по русскому языку, по иностранным языкам, по предметам гуманитарного цикла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классных журналов, журналов внеурочной деятельности, дополнительного образования. Объективность выставления и накопляемость оценок. Соответствие записей рабочих программ и журналов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УР, ВР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за работой по подготовке к ГИА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Подготовка обучающихся к ЕГЭ, уровень подготовки к итоговому сочинению. Проведение репетиции итогового сочинения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Подготовка обучающихся к ОГЭ, уровень подготовки к итоговому. Уровень образовательной подготовки обучающихся к ОГЭ по обязательным предметам, предметам по выбору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DD59A7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828"/>
        </w:trPr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Организация работы классных руководителей с обучающимися по определению экзаменов по выбору и по форме сдачи. Контроль за реализацией содержания образования согласно Госстандарту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Обсуждение при зам. директора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Индивидуальные достижения обучающихся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школьного этапа Всероссийской олимпиады школьников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Банк данных об участниках, победителях и призерах, аналитическая справка</w:t>
            </w:r>
          </w:p>
        </w:tc>
      </w:tr>
      <w:tr w:rsidR="00C56693" w:rsidRPr="007F5477" w:rsidTr="00B273DC">
        <w:tc>
          <w:tcPr>
            <w:tcW w:w="1385" w:type="dxa"/>
            <w:vMerge w:val="restart"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за сохранением здоровья обучающихся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Cs/>
                <w:sz w:val="24"/>
                <w:szCs w:val="24"/>
              </w:rPr>
              <w:t xml:space="preserve">Соблюдение санитарных правил в кабинетах.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при директоре школы</w:t>
            </w:r>
          </w:p>
        </w:tc>
      </w:tr>
      <w:tr w:rsidR="00C56693" w:rsidRPr="007F5477" w:rsidTr="00B273DC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Cs/>
                <w:sz w:val="24"/>
                <w:szCs w:val="24"/>
              </w:rPr>
              <w:t xml:space="preserve">Профилактика заболеваний гриппа и ОРВИ. Проверка на наличие и качество взаимодействия классных руководителей с родителями, обучающимися, наличие всеобуча родителей, индивидуальной работы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C56693" w:rsidRPr="007F5477" w:rsidTr="00B273DC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Социализация обучающихся. Контроль за состоянием воспитательной работы и дополнительного образования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Cs/>
                <w:sz w:val="24"/>
                <w:szCs w:val="24"/>
              </w:rPr>
              <w:t>Организация работы с обучающимися¸ требующими индивидуального подхода в обучении и воспитании, работа с обучающимися «группы риска»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B273DC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Посещаемость занятий обучающимися, стоящими на внутришкольном учёте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Посещаемость занятий обучающимися, испытывающими педагогические затруднения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УР, социальный педагог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56693" w:rsidRPr="007F5477" w:rsidTr="00B273DC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Cs/>
                <w:sz w:val="24"/>
                <w:szCs w:val="24"/>
              </w:rPr>
              <w:t>Мониторинг выполнения плана по правовому воспитанию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B273DC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закона РФ «Об образовании в РФ» в части посещаемости, эффективности проводимой работы классных руководителей и учителей по предупреждению необоснованных пропусков обучающимися занятий по итогам 1 четверти. 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Cs/>
                <w:sz w:val="24"/>
                <w:szCs w:val="24"/>
              </w:rPr>
              <w:t xml:space="preserve"> Соблюдение режима дня школьника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УР, ВР, классные руководители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C56693" w:rsidRPr="007F5477" w:rsidTr="00B273DC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Cs/>
                <w:sz w:val="24"/>
                <w:szCs w:val="24"/>
              </w:rPr>
              <w:t xml:space="preserve">Проверка ведения журналов внеурочной деятельности,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C56693" w:rsidRPr="007F5477" w:rsidTr="00A33A3A">
        <w:tc>
          <w:tcPr>
            <w:tcW w:w="1385" w:type="dxa"/>
            <w:vMerge w:val="restart"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 xml:space="preserve">Декабрь </w:t>
            </w:r>
          </w:p>
          <w:p w:rsidR="00C56693" w:rsidRPr="007F5477" w:rsidRDefault="00C56693" w:rsidP="00597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6693" w:rsidRPr="007F5477" w:rsidRDefault="00C56693" w:rsidP="005972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Работа с одарёнными детьми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A33A3A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Индивидуальная работа с обучающимися с ограниченными возможностями здоровья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A33A3A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204EFB">
            <w:pPr>
              <w:pStyle w:val="NoSpacing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Cs/>
                <w:sz w:val="24"/>
                <w:szCs w:val="24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при  директоре</w:t>
            </w:r>
          </w:p>
        </w:tc>
      </w:tr>
      <w:tr w:rsidR="00C56693" w:rsidRPr="007F5477" w:rsidTr="00A33A3A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соблюдения прав детей в процессе обучения. Организация общения педагогов со старшеклассниками в урочной деятельности.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при  директоре</w:t>
            </w:r>
          </w:p>
        </w:tc>
      </w:tr>
      <w:tr w:rsidR="00C56693" w:rsidRPr="007F5477" w:rsidTr="00A33A3A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Cs/>
                <w:sz w:val="24"/>
                <w:szCs w:val="24"/>
              </w:rPr>
              <w:t>Итоги результатов муниципального тура ВСОШ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Таблицы. Рейтинг школы</w:t>
            </w:r>
          </w:p>
        </w:tc>
      </w:tr>
      <w:tr w:rsidR="00C56693" w:rsidRPr="007F5477" w:rsidTr="00B273DC">
        <w:tc>
          <w:tcPr>
            <w:tcW w:w="1385" w:type="dxa"/>
            <w:vMerge/>
          </w:tcPr>
          <w:p w:rsidR="00C56693" w:rsidRPr="007F5477" w:rsidRDefault="00C56693" w:rsidP="005972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организации питания обучающихся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B273DC">
        <w:tc>
          <w:tcPr>
            <w:tcW w:w="1385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Выполнение ст. 41 «Закона об образовании в РФ» «Охрана здоровья». Анализ заболеваемости обучающихся 1-11-х классов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A33A3A">
        <w:trPr>
          <w:trHeight w:val="430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за документацией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личных дел обучающихся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56693" w:rsidRPr="007F5477" w:rsidTr="00452379">
        <w:trPr>
          <w:trHeight w:val="430"/>
        </w:trPr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дневников обучающихся выпускных классов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A33A3A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использования Интернет-ресурсов в учебном процессе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A33A3A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по графику  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</w:tr>
      <w:tr w:rsidR="00C56693" w:rsidRPr="007F5477" w:rsidTr="00A33A3A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Прохождение аттестации по графику.</w:t>
            </w:r>
          </w:p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Посещение уроков аттестуемых учителей. Обобщение и распространение педагогического опыта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A33A3A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результатов деятельности учителя по итогам </w:t>
            </w:r>
            <w:r w:rsidRPr="007F547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четверти  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</w:tcPr>
          <w:p w:rsidR="00C56693" w:rsidRPr="007F5477" w:rsidRDefault="00C56693" w:rsidP="0059723C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по итогам </w:t>
            </w:r>
            <w:r w:rsidRPr="007F547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693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59723C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56693" w:rsidRPr="007F5477" w:rsidTr="00BC2650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Проведение репетиционных экзаменов в форме ЕГЭ по обязательным предметам и предметам по выбору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A33A3A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Социализация обучающихся. Контроль за состоянием воспитательной работы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уровня воспитанности 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 Социальный педагог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A33A3A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Посещаемость. Выполнение режима школы.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 Социальный педагог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A33A3A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Планирование работы и проведение мероприятий по формированию благоприятного психологического климата в коллективах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, педагог-психолог, 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C56693" w:rsidRPr="007F5477" w:rsidTr="00A33A3A">
        <w:tc>
          <w:tcPr>
            <w:tcW w:w="1385" w:type="dxa"/>
            <w:vMerge w:val="restart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Индивидуальные достижения обучающихся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по итогам участия образовательной организации в конкурсах, олимпиадах, фестивалях, соревнованиях разного уровня в 1 полугодии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C56693" w:rsidRPr="007F5477" w:rsidTr="00A33A3A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Удовлетворённость родителей качеством образовательных стандартов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Результаты удовлетворения родителей уровнем преподавания в школе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Директор, социальный педагог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452379">
        <w:tc>
          <w:tcPr>
            <w:tcW w:w="1385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уровня травматизма среди обучающихся 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Директор школы, 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287"/>
        </w:trPr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внеурочной деятельности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при  директоре</w:t>
            </w:r>
          </w:p>
        </w:tc>
      </w:tr>
      <w:tr w:rsidR="00C56693" w:rsidRPr="007F5477" w:rsidTr="00452379">
        <w:trPr>
          <w:trHeight w:val="287"/>
        </w:trPr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за ведением документации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классных журналов. Объективность выставления и накопляемость отметок. Соответствие записей в рабочих программах и журналах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287"/>
        </w:trPr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журналов внеурочной деятельности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287"/>
        </w:trPr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Классно-обобщающий контроль 9 класса.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452379">
        <w:trPr>
          <w:trHeight w:val="287"/>
        </w:trPr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Проведение репетиции итогового собеседования в 9 классе</w:t>
            </w:r>
          </w:p>
        </w:tc>
        <w:tc>
          <w:tcPr>
            <w:tcW w:w="2693" w:type="dxa"/>
          </w:tcPr>
          <w:p w:rsidR="00C56693" w:rsidRPr="007F5477" w:rsidRDefault="00C56693" w:rsidP="00204EF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204EF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204EF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204EF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E00EFC">
        <w:trPr>
          <w:trHeight w:val="287"/>
        </w:trPr>
        <w:tc>
          <w:tcPr>
            <w:tcW w:w="1385" w:type="dxa"/>
            <w:vMerge w:val="restart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 xml:space="preserve">Февраль 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Организация набора в 1 класс. Предварительное комплектование классов</w:t>
            </w:r>
          </w:p>
        </w:tc>
        <w:tc>
          <w:tcPr>
            <w:tcW w:w="2693" w:type="dxa"/>
          </w:tcPr>
          <w:p w:rsidR="00C56693" w:rsidRPr="007F5477" w:rsidRDefault="00C56693" w:rsidP="00511A3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56693" w:rsidRPr="007F5477" w:rsidTr="00452379">
        <w:trPr>
          <w:trHeight w:val="287"/>
        </w:trPr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Своевременность работы учителя по организации помощи детям, имеющим пробелы в знаниях, слабые способности и низкую мотивацию. Анализ индивидуальной работы по ликвидации пробелов в знаниях обучающихся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Собеседование с учителями</w:t>
            </w:r>
          </w:p>
        </w:tc>
      </w:tr>
      <w:tr w:rsidR="00C56693" w:rsidRPr="007F5477" w:rsidTr="00E00EFC"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уровня заболеваемости обучающихся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ВР, Социальный педагог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Таблицы заболеваемости обучающихся за полугодие, сравнительный анализ</w:t>
            </w:r>
          </w:p>
        </w:tc>
      </w:tr>
      <w:tr w:rsidR="00C56693" w:rsidRPr="007F5477" w:rsidTr="00A678A4">
        <w:trPr>
          <w:trHeight w:val="72"/>
        </w:trPr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выбора обучающимися экзаменов по выбору в форме ОГЭ Мониторинг выбора обучающимися экзаменов 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Таблицы</w:t>
            </w:r>
          </w:p>
        </w:tc>
      </w:tr>
      <w:tr w:rsidR="00C56693" w:rsidRPr="007F5477" w:rsidTr="00E00EFC">
        <w:tc>
          <w:tcPr>
            <w:tcW w:w="1385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Проведение репетиционных экзаменов в форме ОГЭ по обязательным предметам и предметам по выбору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ШМО</w:t>
            </w:r>
          </w:p>
        </w:tc>
      </w:tr>
      <w:tr w:rsidR="00C56693" w:rsidRPr="007F5477" w:rsidTr="00E00EFC"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Проведение устного итогового собеседования по русскому языку в 9 классе как допуск к ГИА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E00EFC"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Ведение школьной документации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Ведение тетрадей по математике в 5-6 классах, по алгебре и геометрии в 7-11 классах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E00EFC"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Ведение тетрадей по информатике в 5-11 классах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452379"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Ведение тетрадей по физике в 5-11 классах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E00EFC">
        <w:tc>
          <w:tcPr>
            <w:tcW w:w="1385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за состоянием методической работы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Проведение предметной недели естественно-математического цикла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Руководитель МО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Отчёт Обсуждение результатов на заседании МО</w:t>
            </w:r>
          </w:p>
        </w:tc>
      </w:tr>
      <w:tr w:rsidR="00C56693" w:rsidRPr="007F5477" w:rsidTr="00E00EFC"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Проведение предметной недели эстетического, физического, технологического образования, ОБЖ 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Руководитель МО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Отчёт Обсуждение результатов на заседании МО</w:t>
            </w:r>
          </w:p>
        </w:tc>
      </w:tr>
      <w:tr w:rsidR="00C56693" w:rsidRPr="007F5477" w:rsidTr="00E00EFC"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Проведение Дней  науки. Защита проектов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Отчёт Обсуждение результатов на заседании МО</w:t>
            </w:r>
          </w:p>
        </w:tc>
      </w:tr>
      <w:tr w:rsidR="00C56693" w:rsidRPr="007F5477" w:rsidTr="00452379"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Участие и результативность в школьных, муниципальных, региональных, всероссийских и других предметных олимпиадах, конкурсах, соревнованиях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Отчёт</w:t>
            </w:r>
          </w:p>
        </w:tc>
      </w:tr>
      <w:tr w:rsidR="00C56693" w:rsidRPr="007F5477" w:rsidTr="00E00EFC">
        <w:tc>
          <w:tcPr>
            <w:tcW w:w="1385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Социализация обучающихся. Контроль за состоянием воспитательной работы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Работа классных руководителей по воспитанию гражданско-патриотических качеств обучающихся в рамках месячника оборонно-массовой и спортивной работы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E00EFC"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Выполнение плана спортивно-оздоровительных мероприятий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E00EFC"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Состояние воспитательной работы в начальных классах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452379"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Состояние воспитательной работы в 5-11 классах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 классных руководителей.</w:t>
            </w:r>
          </w:p>
        </w:tc>
      </w:tr>
      <w:tr w:rsidR="00C56693" w:rsidRPr="007F5477" w:rsidTr="00452379">
        <w:trPr>
          <w:trHeight w:val="431"/>
        </w:trPr>
        <w:tc>
          <w:tcPr>
            <w:tcW w:w="1385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 xml:space="preserve">Март 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</w:tcPr>
          <w:p w:rsidR="00C56693" w:rsidRPr="007F5477" w:rsidRDefault="00C56693" w:rsidP="001D652A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программ по предметам и выявление причин отставания за </w:t>
            </w:r>
            <w:r w:rsidRPr="007F547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четверть   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успешности обучения по итогам </w:t>
            </w:r>
            <w:r w:rsidRPr="007F547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Манченко С. А.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Сводный отчет с аналитической справкой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за школьной документации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ЭЖ, классных журналов, журналов внеурочной деятельности,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УР, ВР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Создание условий для профессиональной ориентации обучающихся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профориентационого самоопределения обучающихся 9-11 классов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УР, ВР, социальный педагог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результатов деятельности учителя по итогам </w:t>
            </w:r>
            <w:r w:rsidRPr="007F547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четверти   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по итогам </w:t>
            </w:r>
            <w:r w:rsidRPr="007F547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56693" w:rsidRPr="007F5477" w:rsidTr="00E00EFC">
        <w:tc>
          <w:tcPr>
            <w:tcW w:w="1385" w:type="dxa"/>
            <w:vMerge w:val="restart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за состоянием методической работы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региональному конкурсу «Учитель года»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C56693" w:rsidRPr="007F5477" w:rsidTr="00E00EFC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4679" w:type="dxa"/>
          </w:tcPr>
          <w:p w:rsidR="00C56693" w:rsidRPr="007F5477" w:rsidRDefault="00C56693" w:rsidP="001D652A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C56693" w:rsidRPr="007F5477" w:rsidTr="00E00EFC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Социализация обучающихся. Контроль за состоянием воспитательной работы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режима школы. Посещаемость занятий обучающимися 9-11 классов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Малый педсовет</w:t>
            </w:r>
          </w:p>
        </w:tc>
      </w:tr>
      <w:tr w:rsidR="00C56693" w:rsidRPr="007F5477" w:rsidTr="00E00EFC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деятельности социально-психологической службы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56693" w:rsidRPr="007F5477" w:rsidTr="00E00EFC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 состояния воспитательной работы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E00EFC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Мониторинг внеурочной деятельности, 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E00EFC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организации весенних каникул. Анализ целесообразности запланированных на весенние каникулы мероприятий, соответствие их возрасту и интересам обучающихся, результативность выполнения плана 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56693" w:rsidRPr="007F5477" w:rsidTr="00E00EFC">
        <w:tc>
          <w:tcPr>
            <w:tcW w:w="1385" w:type="dxa"/>
            <w:vMerge w:val="restart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закона РФ «Об образовании в РФ» в части посещаемости, эффективность проводимой работы классных руководителей и учителей по предупреждению необоснованных пропусков обучающимися занятий по итогам 3 четверти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 Социальный педагог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E00EFC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Проведение пробных ОГЭ, ЕГЭ. Диагностика системы предметных результатов обучающихся Мониторинг репетиционных ОГЭ, ЕГЭ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452379">
        <w:trPr>
          <w:trHeight w:val="289"/>
        </w:trPr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аттестации и повышения квалификации педагогов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изучения деятельности педагогов по подготовке к  промежуточной аттестации по итогам года, ОГЭ, ЕГЭ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431"/>
        </w:trPr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Уровень усвоения учебного материала, качества знаний.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ФГОС: Оценка результатов формирования коммуникативных действий у обучающихся 1-4-ого классов.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452379">
        <w:trPr>
          <w:trHeight w:val="430"/>
        </w:trPr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ФГОС: Мониторинг сформированности личностных, метапредметных результатов обучающихся 1-4 классов, 5-9 классов.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Проведение комплексных работ. Проверка уровня сформированности УУД в классах, реализующих ФГОС НОО, ФГОС СОО, ФГОС СОО.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6649EE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организации питания обучающихся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6649EE">
        <w:tc>
          <w:tcPr>
            <w:tcW w:w="1385" w:type="dxa"/>
            <w:vMerge w:val="restart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санитарного состояния учебных кабинетов. Контроль за соблюдение санитарно-гигиенических норм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 АХЧ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Внешняя экспертиза</w:t>
            </w:r>
          </w:p>
        </w:tc>
        <w:tc>
          <w:tcPr>
            <w:tcW w:w="4679" w:type="dxa"/>
          </w:tcPr>
          <w:p w:rsidR="00C56693" w:rsidRPr="007F5477" w:rsidRDefault="00C56693" w:rsidP="001D652A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работы. Получение достоверных результатов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6649EE">
        <w:tc>
          <w:tcPr>
            <w:tcW w:w="1385" w:type="dxa"/>
            <w:vMerge w:val="restart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состояния методической работы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своевременного прохождения аттестации педагогами школы. План прохождения аттестации в 2020-2021 учебном году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Корректировка плана-графика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6649EE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работы классных руководителей с семьёй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6649EE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воспитательной работы в 7-9 классах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Леонова Г. М.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C56693" w:rsidRPr="007F5477" w:rsidTr="00452379">
        <w:tc>
          <w:tcPr>
            <w:tcW w:w="1385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 xml:space="preserve">Май 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Индивидуальные достижения обучающихся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участия школы в творческих, интеллектуальных конкурсах, спартакиаде школьников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 руководители МО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успешности обучения по итогам </w:t>
            </w:r>
            <w:r w:rsidRPr="007F5477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7F5477">
              <w:rPr>
                <w:rFonts w:ascii="Times New Roman" w:hAnsi="Times New Roman"/>
                <w:sz w:val="24"/>
                <w:szCs w:val="24"/>
              </w:rPr>
              <w:t xml:space="preserve"> четверти, года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Сводный отчет с аналитической справкой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6649EE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результатов деятельности учителя по итогам года   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УР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Таблицы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Мониторинг по итогам года 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</w:tr>
      <w:tr w:rsidR="00C56693" w:rsidRPr="007F5477" w:rsidTr="00452379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C56693" w:rsidRPr="007F5477" w:rsidRDefault="00C56693" w:rsidP="001D652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результатов итогового контроля по итогам года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 Приказ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6649EE">
        <w:tc>
          <w:tcPr>
            <w:tcW w:w="1385" w:type="dxa"/>
            <w:vMerge w:val="restart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Контроль за школьной документацией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выполнения рабочих программ (классные журналы, журналы внеурочной деятельности.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УР, ВР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6649EE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личных дел обучающихся 1-11 классов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УР, документовед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6649EE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работы документоведа  по ведению алфавитной книги. Правильность ведения алфавитной книги, своевременное внесение изменение по составу обучающихся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C56693" w:rsidRPr="007F5477" w:rsidTr="006649EE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Социализация обучающихся. Контроль за состоянием воспитательной работы и дополнительного образования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выполнения плана воспитательной работы класса за год, оценка качества работы педагогов, определение уровня воспитанности обучающихся.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</w:tr>
      <w:tr w:rsidR="00C56693" w:rsidRPr="007F5477" w:rsidTr="006649EE"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соответствия плана воспитательной работы, протоколов родительских собраний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431"/>
        </w:trPr>
        <w:tc>
          <w:tcPr>
            <w:tcW w:w="1385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3119" w:type="dxa"/>
            <w:vMerge w:val="restart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</w:tcPr>
          <w:p w:rsidR="00C56693" w:rsidRPr="007F5477" w:rsidRDefault="00C56693" w:rsidP="001D652A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Анализ результатов итогового контроля по итогам года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452379">
        <w:trPr>
          <w:trHeight w:val="430"/>
        </w:trPr>
        <w:tc>
          <w:tcPr>
            <w:tcW w:w="1385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результатов ОГЭ, ЕГЭ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Независимая экспертиза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6693" w:rsidRPr="007F5477" w:rsidTr="006649EE">
        <w:trPr>
          <w:trHeight w:val="562"/>
        </w:trPr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 итогов учебного года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C56693" w:rsidRPr="007F5477" w:rsidTr="00452379">
        <w:trPr>
          <w:trHeight w:val="562"/>
        </w:trPr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 сохранением здоровья обучающихся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Проверка санитарного состояния учебных предметов. Контроль за соблюдением санитарно-гигиенических норм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Зам. директора по АХЧ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693" w:rsidRPr="007F5477" w:rsidTr="006649EE">
        <w:trPr>
          <w:trHeight w:val="562"/>
        </w:trPr>
        <w:tc>
          <w:tcPr>
            <w:tcW w:w="15021" w:type="dxa"/>
            <w:gridSpan w:val="5"/>
            <w:vAlign w:val="center"/>
          </w:tcPr>
          <w:p w:rsidR="00C56693" w:rsidRPr="007F5477" w:rsidRDefault="00C56693" w:rsidP="007928B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Анализ результативности по итогам года</w:t>
            </w:r>
          </w:p>
        </w:tc>
      </w:tr>
      <w:tr w:rsidR="00C56693" w:rsidRPr="007F5477" w:rsidTr="00452379">
        <w:trPr>
          <w:trHeight w:val="562"/>
        </w:trPr>
        <w:tc>
          <w:tcPr>
            <w:tcW w:w="1385" w:type="dxa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Доля неуспевающих;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Доля обучающихся на «4» и «5»;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Средний процент выполнения заданий административных контрольных работ; доля обучающихся 9, 11-х классов, преодолевших минимальный порог при сдаче государственной аттестации;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Доля обучающихся 9,11-х классов, получивших аттестат;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Средний балла по предметам русский язык и математика по результатам государственной аттестации;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Доля обучающихся 9,11-х классов, получивших аттестат особого образца;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Доля обучающихся, выполнивших 2/3 предложенных заданий при проведении текущего контроля и промежуточной аттестации по итогам года.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УР, ВР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Текущий контроль, промежуточная аттестация по итогам года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Анализ результатов итоговой аттестации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Отчёт самообследования</w:t>
            </w:r>
          </w:p>
        </w:tc>
      </w:tr>
      <w:tr w:rsidR="00C56693" w:rsidRPr="007F5477" w:rsidTr="006649EE">
        <w:trPr>
          <w:trHeight w:val="562"/>
        </w:trPr>
        <w:tc>
          <w:tcPr>
            <w:tcW w:w="1385" w:type="dxa"/>
            <w:vMerge w:val="restart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Здоровье обучающихся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Уровень физической подготовленности обучающихся доля обучающихся по группам здоровья;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Доля обучающихся, которые занимаются спортом;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Процент пропусков уроков по болезни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Мониторинговое исследование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Отчёт самообследования</w:t>
            </w:r>
          </w:p>
        </w:tc>
      </w:tr>
      <w:tr w:rsidR="00C56693" w:rsidRPr="007F5477" w:rsidTr="006649EE">
        <w:trPr>
          <w:trHeight w:val="562"/>
        </w:trPr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Доля обучающихся, участвовавших в конкурсах, олимпиадах по предметам на уровне: школа, район, область и т.д.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Доля победителей (призеров) на уровне: школа, район, область и т.д.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Доля обучающихся, участвовавших в спортивных соревнованиях на уровне: школа, район, область и т.д.                   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Доля победителей спортивных соревнований на уровне: школа, район, область и т.д.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Леонова Г. М.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Отчёт самообследования</w:t>
            </w:r>
          </w:p>
        </w:tc>
      </w:tr>
      <w:tr w:rsidR="00C56693" w:rsidRPr="007F5477" w:rsidTr="00452379">
        <w:trPr>
          <w:trHeight w:val="562"/>
        </w:trPr>
        <w:tc>
          <w:tcPr>
            <w:tcW w:w="1385" w:type="dxa"/>
            <w:vMerge/>
            <w:vAlign w:val="center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УР, ВР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</w:tr>
      <w:tr w:rsidR="00C56693" w:rsidRPr="007F5477" w:rsidTr="00452379">
        <w:tc>
          <w:tcPr>
            <w:tcW w:w="138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Индивидуальные учебные достижения обучающихся. Результаты образовательной деятельности.</w:t>
            </w:r>
          </w:p>
        </w:tc>
        <w:tc>
          <w:tcPr>
            <w:tcW w:w="4679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Мониторинг усвоения учебных программ по предметам федерального компонента учебного плана</w:t>
            </w:r>
          </w:p>
        </w:tc>
        <w:tc>
          <w:tcPr>
            <w:tcW w:w="2693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Зам. директора по УР</w:t>
            </w:r>
          </w:p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</w:tcPr>
          <w:p w:rsidR="00C56693" w:rsidRPr="007F5477" w:rsidRDefault="00C56693" w:rsidP="007928B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5477">
              <w:rPr>
                <w:rFonts w:ascii="Times New Roman" w:hAnsi="Times New Roman"/>
                <w:sz w:val="24"/>
                <w:szCs w:val="24"/>
              </w:rPr>
              <w:t>Заседание педагогического совета</w:t>
            </w:r>
          </w:p>
        </w:tc>
      </w:tr>
    </w:tbl>
    <w:p w:rsidR="00C56693" w:rsidRPr="007F5477" w:rsidRDefault="00C56693" w:rsidP="00287D0E">
      <w:pPr>
        <w:pStyle w:val="NoSpacing"/>
        <w:rPr>
          <w:rFonts w:ascii="Times New Roman" w:hAnsi="Times New Roman"/>
          <w:color w:val="000000"/>
          <w:sz w:val="24"/>
          <w:szCs w:val="24"/>
        </w:rPr>
      </w:pPr>
    </w:p>
    <w:p w:rsidR="00C56693" w:rsidRPr="007F5477" w:rsidRDefault="00C56693" w:rsidP="00287D0E">
      <w:pPr>
        <w:pStyle w:val="NoSpacing"/>
        <w:rPr>
          <w:rFonts w:ascii="Times New Roman" w:hAnsi="Times New Roman"/>
          <w:sz w:val="24"/>
          <w:szCs w:val="24"/>
        </w:rPr>
      </w:pPr>
    </w:p>
    <w:sectPr w:rsidR="00C56693" w:rsidRPr="007F5477" w:rsidSect="001A1D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FFFFFFFF"/>
    <w:lvl w:ilvl="0" w:tplc="0B34350E">
      <w:start w:val="1"/>
      <w:numFmt w:val="decimal"/>
      <w:lvlText w:val="%1."/>
      <w:lvlJc w:val="left"/>
      <w:rPr>
        <w:rFonts w:cs="Times New Roman"/>
      </w:rPr>
    </w:lvl>
    <w:lvl w:ilvl="1" w:tplc="C37E61D4">
      <w:numFmt w:val="decimal"/>
      <w:lvlText w:val=""/>
      <w:lvlJc w:val="left"/>
      <w:rPr>
        <w:rFonts w:cs="Times New Roman"/>
      </w:rPr>
    </w:lvl>
    <w:lvl w:ilvl="2" w:tplc="87F2E696">
      <w:numFmt w:val="decimal"/>
      <w:lvlText w:val=""/>
      <w:lvlJc w:val="left"/>
      <w:rPr>
        <w:rFonts w:cs="Times New Roman"/>
      </w:rPr>
    </w:lvl>
    <w:lvl w:ilvl="3" w:tplc="B73E6A58">
      <w:numFmt w:val="decimal"/>
      <w:lvlText w:val=""/>
      <w:lvlJc w:val="left"/>
      <w:rPr>
        <w:rFonts w:cs="Times New Roman"/>
      </w:rPr>
    </w:lvl>
    <w:lvl w:ilvl="4" w:tplc="1DEE9740">
      <w:numFmt w:val="decimal"/>
      <w:lvlText w:val=""/>
      <w:lvlJc w:val="left"/>
      <w:rPr>
        <w:rFonts w:cs="Times New Roman"/>
      </w:rPr>
    </w:lvl>
    <w:lvl w:ilvl="5" w:tplc="0448A7FA">
      <w:numFmt w:val="decimal"/>
      <w:lvlText w:val=""/>
      <w:lvlJc w:val="left"/>
      <w:rPr>
        <w:rFonts w:cs="Times New Roman"/>
      </w:rPr>
    </w:lvl>
    <w:lvl w:ilvl="6" w:tplc="A782BAF4">
      <w:numFmt w:val="decimal"/>
      <w:lvlText w:val=""/>
      <w:lvlJc w:val="left"/>
      <w:rPr>
        <w:rFonts w:cs="Times New Roman"/>
      </w:rPr>
    </w:lvl>
    <w:lvl w:ilvl="7" w:tplc="A44809E2">
      <w:numFmt w:val="decimal"/>
      <w:lvlText w:val=""/>
      <w:lvlJc w:val="left"/>
      <w:rPr>
        <w:rFonts w:cs="Times New Roman"/>
      </w:rPr>
    </w:lvl>
    <w:lvl w:ilvl="8" w:tplc="719AABB2">
      <w:numFmt w:val="decimal"/>
      <w:lvlText w:val=""/>
      <w:lvlJc w:val="left"/>
      <w:rPr>
        <w:rFonts w:cs="Times New Roman"/>
      </w:rPr>
    </w:lvl>
  </w:abstractNum>
  <w:abstractNum w:abstractNumId="1">
    <w:nsid w:val="00006952"/>
    <w:multiLevelType w:val="hybridMultilevel"/>
    <w:tmpl w:val="FFFFFFFF"/>
    <w:lvl w:ilvl="0" w:tplc="857EBBEC">
      <w:start w:val="1"/>
      <w:numFmt w:val="decimal"/>
      <w:lvlText w:val="%1."/>
      <w:lvlJc w:val="left"/>
      <w:rPr>
        <w:rFonts w:cs="Times New Roman"/>
      </w:rPr>
    </w:lvl>
    <w:lvl w:ilvl="1" w:tplc="F252F208">
      <w:numFmt w:val="decimal"/>
      <w:lvlText w:val=""/>
      <w:lvlJc w:val="left"/>
      <w:rPr>
        <w:rFonts w:cs="Times New Roman"/>
      </w:rPr>
    </w:lvl>
    <w:lvl w:ilvl="2" w:tplc="B0C289E0">
      <w:numFmt w:val="decimal"/>
      <w:lvlText w:val=""/>
      <w:lvlJc w:val="left"/>
      <w:rPr>
        <w:rFonts w:cs="Times New Roman"/>
      </w:rPr>
    </w:lvl>
    <w:lvl w:ilvl="3" w:tplc="E020E9CC">
      <w:numFmt w:val="decimal"/>
      <w:lvlText w:val=""/>
      <w:lvlJc w:val="left"/>
      <w:rPr>
        <w:rFonts w:cs="Times New Roman"/>
      </w:rPr>
    </w:lvl>
    <w:lvl w:ilvl="4" w:tplc="EF3C7C18">
      <w:numFmt w:val="decimal"/>
      <w:lvlText w:val=""/>
      <w:lvlJc w:val="left"/>
      <w:rPr>
        <w:rFonts w:cs="Times New Roman"/>
      </w:rPr>
    </w:lvl>
    <w:lvl w:ilvl="5" w:tplc="39B2B08C">
      <w:numFmt w:val="decimal"/>
      <w:lvlText w:val=""/>
      <w:lvlJc w:val="left"/>
      <w:rPr>
        <w:rFonts w:cs="Times New Roman"/>
      </w:rPr>
    </w:lvl>
    <w:lvl w:ilvl="6" w:tplc="99442F8A">
      <w:numFmt w:val="decimal"/>
      <w:lvlText w:val=""/>
      <w:lvlJc w:val="left"/>
      <w:rPr>
        <w:rFonts w:cs="Times New Roman"/>
      </w:rPr>
    </w:lvl>
    <w:lvl w:ilvl="7" w:tplc="250C9364">
      <w:numFmt w:val="decimal"/>
      <w:lvlText w:val=""/>
      <w:lvlJc w:val="left"/>
      <w:rPr>
        <w:rFonts w:cs="Times New Roman"/>
      </w:rPr>
    </w:lvl>
    <w:lvl w:ilvl="8" w:tplc="F2427E92">
      <w:numFmt w:val="decimal"/>
      <w:lvlText w:val=""/>
      <w:lvlJc w:val="left"/>
      <w:rPr>
        <w:rFonts w:cs="Times New Roman"/>
      </w:rPr>
    </w:lvl>
  </w:abstractNum>
  <w:abstractNum w:abstractNumId="2">
    <w:nsid w:val="000072AE"/>
    <w:multiLevelType w:val="hybridMultilevel"/>
    <w:tmpl w:val="FFFFFFFF"/>
    <w:lvl w:ilvl="0" w:tplc="5BECE03C">
      <w:start w:val="1"/>
      <w:numFmt w:val="decimal"/>
      <w:lvlText w:val="%1."/>
      <w:lvlJc w:val="left"/>
      <w:rPr>
        <w:rFonts w:cs="Times New Roman"/>
      </w:rPr>
    </w:lvl>
    <w:lvl w:ilvl="1" w:tplc="19D2CD34">
      <w:numFmt w:val="decimal"/>
      <w:lvlText w:val=""/>
      <w:lvlJc w:val="left"/>
      <w:rPr>
        <w:rFonts w:cs="Times New Roman"/>
      </w:rPr>
    </w:lvl>
    <w:lvl w:ilvl="2" w:tplc="F71472B0">
      <w:numFmt w:val="decimal"/>
      <w:lvlText w:val=""/>
      <w:lvlJc w:val="left"/>
      <w:rPr>
        <w:rFonts w:cs="Times New Roman"/>
      </w:rPr>
    </w:lvl>
    <w:lvl w:ilvl="3" w:tplc="57E439FE">
      <w:numFmt w:val="decimal"/>
      <w:lvlText w:val=""/>
      <w:lvlJc w:val="left"/>
      <w:rPr>
        <w:rFonts w:cs="Times New Roman"/>
      </w:rPr>
    </w:lvl>
    <w:lvl w:ilvl="4" w:tplc="1A04541A">
      <w:numFmt w:val="decimal"/>
      <w:lvlText w:val=""/>
      <w:lvlJc w:val="left"/>
      <w:rPr>
        <w:rFonts w:cs="Times New Roman"/>
      </w:rPr>
    </w:lvl>
    <w:lvl w:ilvl="5" w:tplc="CCF4523E">
      <w:numFmt w:val="decimal"/>
      <w:lvlText w:val=""/>
      <w:lvlJc w:val="left"/>
      <w:rPr>
        <w:rFonts w:cs="Times New Roman"/>
      </w:rPr>
    </w:lvl>
    <w:lvl w:ilvl="6" w:tplc="A086D634">
      <w:numFmt w:val="decimal"/>
      <w:lvlText w:val=""/>
      <w:lvlJc w:val="left"/>
      <w:rPr>
        <w:rFonts w:cs="Times New Roman"/>
      </w:rPr>
    </w:lvl>
    <w:lvl w:ilvl="7" w:tplc="1584A72C">
      <w:numFmt w:val="decimal"/>
      <w:lvlText w:val=""/>
      <w:lvlJc w:val="left"/>
      <w:rPr>
        <w:rFonts w:cs="Times New Roman"/>
      </w:rPr>
    </w:lvl>
    <w:lvl w:ilvl="8" w:tplc="C848F6AA">
      <w:numFmt w:val="decimal"/>
      <w:lvlText w:val=""/>
      <w:lvlJc w:val="left"/>
      <w:rPr>
        <w:rFonts w:cs="Times New Roman"/>
      </w:rPr>
    </w:lvl>
  </w:abstractNum>
  <w:abstractNum w:abstractNumId="3">
    <w:nsid w:val="25B82C55"/>
    <w:multiLevelType w:val="hybridMultilevel"/>
    <w:tmpl w:val="D3C485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1D7F"/>
    <w:rsid w:val="0000181F"/>
    <w:rsid w:val="000173F9"/>
    <w:rsid w:val="000224F9"/>
    <w:rsid w:val="000266D0"/>
    <w:rsid w:val="0002698F"/>
    <w:rsid w:val="000307E9"/>
    <w:rsid w:val="00061CF9"/>
    <w:rsid w:val="00062DEA"/>
    <w:rsid w:val="00086E06"/>
    <w:rsid w:val="000B499A"/>
    <w:rsid w:val="000C42D2"/>
    <w:rsid w:val="000F2E9A"/>
    <w:rsid w:val="001066F0"/>
    <w:rsid w:val="001070B9"/>
    <w:rsid w:val="00111EC9"/>
    <w:rsid w:val="00117CDA"/>
    <w:rsid w:val="00120B29"/>
    <w:rsid w:val="0012447C"/>
    <w:rsid w:val="0018319B"/>
    <w:rsid w:val="001A1D7F"/>
    <w:rsid w:val="001A2A2E"/>
    <w:rsid w:val="001B625E"/>
    <w:rsid w:val="001C4100"/>
    <w:rsid w:val="001C605C"/>
    <w:rsid w:val="001D49D4"/>
    <w:rsid w:val="001D652A"/>
    <w:rsid w:val="001E13DD"/>
    <w:rsid w:val="00204EFB"/>
    <w:rsid w:val="00233A4F"/>
    <w:rsid w:val="00261905"/>
    <w:rsid w:val="0028351A"/>
    <w:rsid w:val="00287D0E"/>
    <w:rsid w:val="0029639F"/>
    <w:rsid w:val="002A066C"/>
    <w:rsid w:val="002A0B79"/>
    <w:rsid w:val="002A13E1"/>
    <w:rsid w:val="002A40DC"/>
    <w:rsid w:val="002B5C08"/>
    <w:rsid w:val="002D148A"/>
    <w:rsid w:val="002D491A"/>
    <w:rsid w:val="002F378A"/>
    <w:rsid w:val="002F5E1E"/>
    <w:rsid w:val="0032328B"/>
    <w:rsid w:val="003811EE"/>
    <w:rsid w:val="00384AA4"/>
    <w:rsid w:val="00395D76"/>
    <w:rsid w:val="003B0017"/>
    <w:rsid w:val="003C0366"/>
    <w:rsid w:val="003E346F"/>
    <w:rsid w:val="00405E38"/>
    <w:rsid w:val="00426980"/>
    <w:rsid w:val="00436D02"/>
    <w:rsid w:val="00451767"/>
    <w:rsid w:val="00452379"/>
    <w:rsid w:val="00457ED4"/>
    <w:rsid w:val="00463244"/>
    <w:rsid w:val="00466D94"/>
    <w:rsid w:val="00481318"/>
    <w:rsid w:val="004B0B28"/>
    <w:rsid w:val="004E23B8"/>
    <w:rsid w:val="004E39D5"/>
    <w:rsid w:val="004E3A64"/>
    <w:rsid w:val="00511A3F"/>
    <w:rsid w:val="0057495C"/>
    <w:rsid w:val="00592B85"/>
    <w:rsid w:val="005962D7"/>
    <w:rsid w:val="0059723C"/>
    <w:rsid w:val="005A7ECC"/>
    <w:rsid w:val="005E3F9F"/>
    <w:rsid w:val="006060B6"/>
    <w:rsid w:val="006358A9"/>
    <w:rsid w:val="0064619B"/>
    <w:rsid w:val="006565C4"/>
    <w:rsid w:val="006649EE"/>
    <w:rsid w:val="00676FD2"/>
    <w:rsid w:val="00687123"/>
    <w:rsid w:val="00694959"/>
    <w:rsid w:val="006A171D"/>
    <w:rsid w:val="006D0071"/>
    <w:rsid w:val="006E0D5E"/>
    <w:rsid w:val="00715530"/>
    <w:rsid w:val="00715CB2"/>
    <w:rsid w:val="00722263"/>
    <w:rsid w:val="007355D1"/>
    <w:rsid w:val="00744DF9"/>
    <w:rsid w:val="00771B44"/>
    <w:rsid w:val="007928B5"/>
    <w:rsid w:val="007C6268"/>
    <w:rsid w:val="007E297C"/>
    <w:rsid w:val="007F5477"/>
    <w:rsid w:val="007F7CF5"/>
    <w:rsid w:val="00800738"/>
    <w:rsid w:val="00810E72"/>
    <w:rsid w:val="0082415D"/>
    <w:rsid w:val="00831B38"/>
    <w:rsid w:val="00840F82"/>
    <w:rsid w:val="00854D8E"/>
    <w:rsid w:val="008850E5"/>
    <w:rsid w:val="0089047B"/>
    <w:rsid w:val="008B7167"/>
    <w:rsid w:val="008D4FAD"/>
    <w:rsid w:val="008E103A"/>
    <w:rsid w:val="008F0F21"/>
    <w:rsid w:val="008F5EE0"/>
    <w:rsid w:val="00933173"/>
    <w:rsid w:val="00935663"/>
    <w:rsid w:val="009B5284"/>
    <w:rsid w:val="009C6794"/>
    <w:rsid w:val="009D04E9"/>
    <w:rsid w:val="009D32C3"/>
    <w:rsid w:val="009E2616"/>
    <w:rsid w:val="009F7D42"/>
    <w:rsid w:val="00A05D5A"/>
    <w:rsid w:val="00A1549F"/>
    <w:rsid w:val="00A17ED6"/>
    <w:rsid w:val="00A33A3A"/>
    <w:rsid w:val="00A41E99"/>
    <w:rsid w:val="00A46164"/>
    <w:rsid w:val="00A67892"/>
    <w:rsid w:val="00A678A4"/>
    <w:rsid w:val="00A759C6"/>
    <w:rsid w:val="00A8586E"/>
    <w:rsid w:val="00AA1C29"/>
    <w:rsid w:val="00AB7E13"/>
    <w:rsid w:val="00AC6899"/>
    <w:rsid w:val="00AF4418"/>
    <w:rsid w:val="00AF4452"/>
    <w:rsid w:val="00B02C83"/>
    <w:rsid w:val="00B0522C"/>
    <w:rsid w:val="00B273DC"/>
    <w:rsid w:val="00B43259"/>
    <w:rsid w:val="00B52FFA"/>
    <w:rsid w:val="00B56BB0"/>
    <w:rsid w:val="00B607EC"/>
    <w:rsid w:val="00B81AD0"/>
    <w:rsid w:val="00BA7E76"/>
    <w:rsid w:val="00BC2650"/>
    <w:rsid w:val="00C143DD"/>
    <w:rsid w:val="00C25130"/>
    <w:rsid w:val="00C32457"/>
    <w:rsid w:val="00C512EB"/>
    <w:rsid w:val="00C53F3A"/>
    <w:rsid w:val="00C56693"/>
    <w:rsid w:val="00C7303C"/>
    <w:rsid w:val="00C842B3"/>
    <w:rsid w:val="00CA5C99"/>
    <w:rsid w:val="00CD450C"/>
    <w:rsid w:val="00CF19FA"/>
    <w:rsid w:val="00CF3AC9"/>
    <w:rsid w:val="00D12FD8"/>
    <w:rsid w:val="00D321C8"/>
    <w:rsid w:val="00D3376A"/>
    <w:rsid w:val="00D412B8"/>
    <w:rsid w:val="00D4168A"/>
    <w:rsid w:val="00D81B95"/>
    <w:rsid w:val="00DA4A8B"/>
    <w:rsid w:val="00DB0646"/>
    <w:rsid w:val="00DB0A4F"/>
    <w:rsid w:val="00DB7A6E"/>
    <w:rsid w:val="00DC6628"/>
    <w:rsid w:val="00DD59A7"/>
    <w:rsid w:val="00DD5ABB"/>
    <w:rsid w:val="00DD6760"/>
    <w:rsid w:val="00DF1990"/>
    <w:rsid w:val="00DF2FDF"/>
    <w:rsid w:val="00E00EFC"/>
    <w:rsid w:val="00E02E47"/>
    <w:rsid w:val="00E06894"/>
    <w:rsid w:val="00E06F48"/>
    <w:rsid w:val="00E13DFC"/>
    <w:rsid w:val="00E33853"/>
    <w:rsid w:val="00E5495F"/>
    <w:rsid w:val="00E62830"/>
    <w:rsid w:val="00E73312"/>
    <w:rsid w:val="00E82200"/>
    <w:rsid w:val="00EA658D"/>
    <w:rsid w:val="00EB3500"/>
    <w:rsid w:val="00EC28C0"/>
    <w:rsid w:val="00EE1F82"/>
    <w:rsid w:val="00EF5188"/>
    <w:rsid w:val="00F00752"/>
    <w:rsid w:val="00F1202D"/>
    <w:rsid w:val="00F364C0"/>
    <w:rsid w:val="00F369F7"/>
    <w:rsid w:val="00F43D5F"/>
    <w:rsid w:val="00F46CE0"/>
    <w:rsid w:val="00F47767"/>
    <w:rsid w:val="00F56CF8"/>
    <w:rsid w:val="00F6004E"/>
    <w:rsid w:val="00F707A7"/>
    <w:rsid w:val="00F9290A"/>
    <w:rsid w:val="00F945A8"/>
    <w:rsid w:val="00FC35E3"/>
    <w:rsid w:val="00FC6AAB"/>
    <w:rsid w:val="00FD5D9F"/>
    <w:rsid w:val="00FD69B1"/>
    <w:rsid w:val="00FE1DAF"/>
    <w:rsid w:val="00FE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9D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287D0E"/>
  </w:style>
  <w:style w:type="character" w:styleId="CommentReference">
    <w:name w:val="annotation reference"/>
    <w:basedOn w:val="DefaultParagraphFont"/>
    <w:uiPriority w:val="99"/>
    <w:semiHidden/>
    <w:rsid w:val="00C512E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512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512E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512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512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51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1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788</TotalTime>
  <Pages>22</Pages>
  <Words>4935</Words>
  <Characters>28135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64</cp:revision>
  <cp:lastPrinted>2018-09-05T10:02:00Z</cp:lastPrinted>
  <dcterms:created xsi:type="dcterms:W3CDTF">2018-02-23T17:15:00Z</dcterms:created>
  <dcterms:modified xsi:type="dcterms:W3CDTF">2020-12-09T14:15:00Z</dcterms:modified>
</cp:coreProperties>
</file>