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0D" w:rsidRDefault="00F92D0D" w:rsidP="001B005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Принято на педагогическом совете                                          УТВЕРЖДАЮ</w:t>
      </w:r>
    </w:p>
    <w:p w:rsidR="00F92D0D" w:rsidRDefault="00F92D0D" w:rsidP="001B005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_________Директор</w:t>
      </w:r>
    </w:p>
    <w:p w:rsidR="00F92D0D" w:rsidRPr="00C35C65" w:rsidRDefault="00F92D0D" w:rsidP="001B005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Протокол № 99 от 31.08.2020г                                         Приказ № 102-П от 31.08.2020г.</w:t>
      </w:r>
    </w:p>
    <w:p w:rsidR="00F92D0D" w:rsidRDefault="00F92D0D" w:rsidP="00F265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92D0D" w:rsidRDefault="00F92D0D" w:rsidP="00F265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92D0D" w:rsidRDefault="00F92D0D" w:rsidP="00F265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92D0D" w:rsidRDefault="00F92D0D" w:rsidP="00F265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92D0D" w:rsidRPr="00C35C65" w:rsidRDefault="00F92D0D" w:rsidP="00F265DF">
      <w:pPr>
        <w:jc w:val="center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b/>
          <w:bCs/>
          <w:sz w:val="24"/>
          <w:szCs w:val="24"/>
        </w:rPr>
        <w:t>ПОЛОЖЕНИЕ О КЛАССНОМ РУКОВОДСТВЕ</w:t>
      </w:r>
    </w:p>
    <w:p w:rsidR="00F92D0D" w:rsidRPr="00C35C65" w:rsidRDefault="00F92D0D" w:rsidP="00F265DF">
      <w:pPr>
        <w:jc w:val="center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F92D0D" w:rsidRPr="00C35C65" w:rsidRDefault="00F92D0D" w:rsidP="00F265DF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 xml:space="preserve">1.1. Настоящее Положение о классном руководстве (далее – Положение) регламентирует работу классного руководителя </w:t>
      </w:r>
      <w:r w:rsidRPr="007A2C38">
        <w:rPr>
          <w:rFonts w:ascii="Times New Roman" w:hAnsi="Times New Roman"/>
          <w:b/>
          <w:i/>
          <w:sz w:val="24"/>
          <w:szCs w:val="24"/>
        </w:rPr>
        <w:t>Муниципального общеобразовательного учреждения «Средняя общеобразовательная школа № 44»</w:t>
      </w:r>
      <w:r w:rsidRPr="007A2C38">
        <w:rPr>
          <w:rFonts w:ascii="Times New Roman" w:hAnsi="Times New Roman"/>
          <w:b/>
          <w:sz w:val="24"/>
          <w:szCs w:val="24"/>
        </w:rPr>
        <w:t>(</w:t>
      </w:r>
      <w:r w:rsidRPr="00C35C65">
        <w:rPr>
          <w:rFonts w:ascii="Times New Roman" w:hAnsi="Times New Roman"/>
          <w:sz w:val="24"/>
          <w:szCs w:val="24"/>
        </w:rPr>
        <w:t>далее – школа).</w:t>
      </w:r>
    </w:p>
    <w:p w:rsidR="00F92D0D" w:rsidRPr="00C35C65" w:rsidRDefault="00F92D0D" w:rsidP="00F265DF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1.2. Положение разработано в соответствии:</w:t>
      </w:r>
    </w:p>
    <w:p w:rsidR="00F92D0D" w:rsidRPr="00C35C65" w:rsidRDefault="00F92D0D" w:rsidP="00F265DF">
      <w:pPr>
        <w:numPr>
          <w:ilvl w:val="0"/>
          <w:numId w:val="2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 Федеральным законом от 29.12.2012 № 273-ФЗ «Об образовании в Российской Федерации»;</w:t>
      </w:r>
    </w:p>
    <w:p w:rsidR="00F92D0D" w:rsidRPr="00C35C65" w:rsidRDefault="00F92D0D" w:rsidP="00F265DF">
      <w:pPr>
        <w:numPr>
          <w:ilvl w:val="0"/>
          <w:numId w:val="2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Методическими рекомендациями органам исполнительной власти субъектов Российской Федерации, осуществляющим 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ВБ-1011/08;</w:t>
      </w:r>
    </w:p>
    <w:p w:rsidR="00F92D0D" w:rsidRPr="00C35C65" w:rsidRDefault="00F92D0D" w:rsidP="00F265DF">
      <w:pPr>
        <w:numPr>
          <w:ilvl w:val="0"/>
          <w:numId w:val="26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Уставом школы.</w:t>
      </w:r>
    </w:p>
    <w:p w:rsidR="00F92D0D" w:rsidRPr="00C35C65" w:rsidRDefault="00F92D0D" w:rsidP="00F265DF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1.3. Классными руководителями являются педагогические работники школы,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F92D0D" w:rsidRPr="00C35C65" w:rsidRDefault="00F92D0D" w:rsidP="00F265DF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1.4. Классное руководство распределяется администрацией школы, закрепляется за работником с его согласия, исходя из интересов школы с учетом педагогического опыта, мастерства, индивидуальных особенностей.</w:t>
      </w:r>
    </w:p>
    <w:p w:rsidR="00F92D0D" w:rsidRPr="00C35C65" w:rsidRDefault="00F92D0D" w:rsidP="00F265DF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:rsidR="00F92D0D" w:rsidRPr="00C35C65" w:rsidRDefault="00F92D0D" w:rsidP="00F265DF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F92D0D" w:rsidRPr="00C35C65" w:rsidRDefault="00F92D0D" w:rsidP="00F265DF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1.7. Классный руководитель в своей деятельности руководствуется: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Семейным кодексом Российской Федерации;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Федеральным законом от 24.07.1998 № 124-ФЗ «Об основных гарантиях прав ребенка в Российской Федерации»;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ФГОС начального общего образования, утвержденного приказом Минобрнауки России от 06.10.2009 № 373;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ФГОС основного общего образования, утвержденного приказом Минобрнауки России от 17.12.2010 № 1897;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ФГОС среднего общего образования, утвержденного приказом Минобрнауки России от 17.05.2012 № 413;</w:t>
      </w:r>
    </w:p>
    <w:p w:rsidR="00F92D0D" w:rsidRPr="00C35C65" w:rsidRDefault="00F92D0D" w:rsidP="00F265DF">
      <w:pPr>
        <w:numPr>
          <w:ilvl w:val="0"/>
          <w:numId w:val="27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приказом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F92D0D" w:rsidRPr="00C35C65" w:rsidRDefault="00F92D0D" w:rsidP="00F265DF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1.8. 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F92D0D" w:rsidRPr="00C35C65" w:rsidRDefault="00F92D0D" w:rsidP="00F265DF">
      <w:pPr>
        <w:jc w:val="center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b/>
          <w:bCs/>
          <w:sz w:val="24"/>
          <w:szCs w:val="24"/>
        </w:rPr>
        <w:t>2. Цели, задачи, принципы и условия деятельности классного руководителя</w:t>
      </w:r>
    </w:p>
    <w:p w:rsidR="00F92D0D" w:rsidRPr="00C35C65" w:rsidRDefault="00F92D0D" w:rsidP="00A11275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учеников,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года».</w:t>
      </w:r>
    </w:p>
    <w:p w:rsidR="00F92D0D" w:rsidRPr="007A2C38" w:rsidRDefault="00F92D0D" w:rsidP="00A11275">
      <w:pPr>
        <w:jc w:val="both"/>
        <w:rPr>
          <w:rFonts w:ascii="Times New Roman" w:hAnsi="Times New Roman"/>
          <w:b/>
          <w:sz w:val="24"/>
          <w:szCs w:val="24"/>
        </w:rPr>
      </w:pPr>
      <w:r w:rsidRPr="007A2C38">
        <w:rPr>
          <w:rFonts w:ascii="Times New Roman" w:hAnsi="Times New Roman"/>
          <w:b/>
          <w:sz w:val="24"/>
          <w:szCs w:val="24"/>
        </w:rPr>
        <w:t>2.2. Цели работы классного руководителя:</w:t>
      </w:r>
    </w:p>
    <w:p w:rsidR="00F92D0D" w:rsidRPr="00C35C65" w:rsidRDefault="00F92D0D" w:rsidP="00A11275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F92D0D" w:rsidRPr="00C35C65" w:rsidRDefault="00F92D0D" w:rsidP="00A11275">
      <w:pPr>
        <w:jc w:val="both"/>
        <w:rPr>
          <w:rFonts w:ascii="Times New Roman" w:hAnsi="Times New Roman"/>
          <w:sz w:val="24"/>
          <w:szCs w:val="24"/>
        </w:rPr>
      </w:pPr>
      <w:r w:rsidRPr="007A2C38">
        <w:rPr>
          <w:rFonts w:ascii="Times New Roman" w:hAnsi="Times New Roman"/>
          <w:b/>
          <w:sz w:val="24"/>
          <w:szCs w:val="24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учеников</w:t>
      </w:r>
      <w:r w:rsidRPr="00C35C65">
        <w:rPr>
          <w:rFonts w:ascii="Times New Roman" w:hAnsi="Times New Roman"/>
          <w:sz w:val="24"/>
          <w:szCs w:val="24"/>
        </w:rPr>
        <w:t>:</w:t>
      </w:r>
    </w:p>
    <w:p w:rsidR="00F92D0D" w:rsidRPr="00C35C65" w:rsidRDefault="00F92D0D" w:rsidP="00A11275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F92D0D" w:rsidRPr="00C35C65" w:rsidRDefault="00F92D0D" w:rsidP="00A11275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F92D0D" w:rsidRPr="00C35C65" w:rsidRDefault="00F92D0D" w:rsidP="00A11275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нравственный пример педагогического работника;</w:t>
      </w:r>
    </w:p>
    <w:p w:rsidR="00F92D0D" w:rsidRPr="00C35C65" w:rsidRDefault="00F92D0D" w:rsidP="00A11275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интегративность программ духовно-нравственного воспитания;</w:t>
      </w:r>
    </w:p>
    <w:p w:rsidR="00F92D0D" w:rsidRPr="00C35C65" w:rsidRDefault="00F92D0D" w:rsidP="00A11275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социальная востребованность воспитания;</w:t>
      </w:r>
    </w:p>
    <w:p w:rsidR="00F92D0D" w:rsidRPr="00C35C65" w:rsidRDefault="00F92D0D" w:rsidP="00A11275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поддержка единства, целостности, преемственности и непрерывности воспитания;</w:t>
      </w:r>
    </w:p>
    <w:p w:rsidR="00F92D0D" w:rsidRPr="00C35C65" w:rsidRDefault="00F92D0D" w:rsidP="00A11275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признание определяющей роли семьи ребенка и соблюдение прав родителей (законных представителей) несовершеннолетних учеников;</w:t>
      </w:r>
    </w:p>
    <w:p w:rsidR="00F92D0D" w:rsidRPr="00C35C65" w:rsidRDefault="00F92D0D" w:rsidP="00A11275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F92D0D" w:rsidRPr="00C35C65" w:rsidRDefault="00F92D0D" w:rsidP="00A11275">
      <w:pPr>
        <w:numPr>
          <w:ilvl w:val="0"/>
          <w:numId w:val="28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F92D0D" w:rsidRPr="007A2C38" w:rsidRDefault="00F92D0D" w:rsidP="00F265DF">
      <w:pPr>
        <w:rPr>
          <w:rFonts w:ascii="Times New Roman" w:hAnsi="Times New Roman"/>
          <w:b/>
          <w:sz w:val="24"/>
          <w:szCs w:val="24"/>
        </w:rPr>
      </w:pPr>
      <w:r w:rsidRPr="007A2C38">
        <w:rPr>
          <w:rFonts w:ascii="Times New Roman" w:hAnsi="Times New Roman"/>
          <w:b/>
          <w:sz w:val="24"/>
          <w:szCs w:val="24"/>
        </w:rPr>
        <w:t>2.4. Задачи деятельности классного руководителя:</w:t>
      </w:r>
    </w:p>
    <w:p w:rsidR="00F92D0D" w:rsidRPr="00C35C65" w:rsidRDefault="00F92D0D" w:rsidP="00A11275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создание благоприятных психолого-педагогических условий в классе путем гуманизации межличностных отношений, формирования навыков общения учеников,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F92D0D" w:rsidRPr="00C35C65" w:rsidRDefault="00F92D0D" w:rsidP="00A11275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формирование у учеников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F92D0D" w:rsidRPr="00C35C65" w:rsidRDefault="00F92D0D" w:rsidP="00A11275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формирование внутренней позиции личности ученика по отношению к негативным явлениям окружающей социальной действительности, в частности по отношению к кибербуллингу,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F92D0D" w:rsidRPr="00C35C65" w:rsidRDefault="00F92D0D" w:rsidP="00A11275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 xml:space="preserve">формирование у учеников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65">
        <w:rPr>
          <w:rFonts w:ascii="Times New Roman" w:hAnsi="Times New Roman"/>
          <w:sz w:val="24"/>
          <w:szCs w:val="24"/>
        </w:rPr>
        <w:t>Второй мировой войны;</w:t>
      </w:r>
    </w:p>
    <w:p w:rsidR="00F92D0D" w:rsidRPr="00C35C65" w:rsidRDefault="00F92D0D" w:rsidP="00A11275">
      <w:pPr>
        <w:numPr>
          <w:ilvl w:val="0"/>
          <w:numId w:val="29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формирование способности учеников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F92D0D" w:rsidRPr="007A2C38" w:rsidRDefault="00F92D0D" w:rsidP="00F265DF">
      <w:pPr>
        <w:rPr>
          <w:rFonts w:ascii="Times New Roman" w:hAnsi="Times New Roman"/>
          <w:b/>
          <w:sz w:val="24"/>
          <w:szCs w:val="24"/>
        </w:rPr>
      </w:pPr>
      <w:r w:rsidRPr="007A2C38">
        <w:rPr>
          <w:rFonts w:ascii="Times New Roman" w:hAnsi="Times New Roman"/>
          <w:b/>
          <w:sz w:val="24"/>
          <w:szCs w:val="24"/>
        </w:rPr>
        <w:t>2.5. Условия успешного решения классным руководителем обозначенных задач:</w:t>
      </w:r>
    </w:p>
    <w:p w:rsidR="00F92D0D" w:rsidRPr="00C35C65" w:rsidRDefault="00F92D0D" w:rsidP="00A11275">
      <w:pPr>
        <w:numPr>
          <w:ilvl w:val="0"/>
          <w:numId w:val="3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выбор эффективных педагогических форм и методов достижения результатов духовно-нравственного воспитания и развития личности учеников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F92D0D" w:rsidRPr="00C35C65" w:rsidRDefault="00F92D0D" w:rsidP="00A11275">
      <w:pPr>
        <w:numPr>
          <w:ilvl w:val="0"/>
          <w:numId w:val="3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реализация процессов духовно-нравственного воспитания и социализации учеников с использованием ресурсов социально-педагогического партнерства;</w:t>
      </w:r>
    </w:p>
    <w:p w:rsidR="00F92D0D" w:rsidRPr="00C35C65" w:rsidRDefault="00F92D0D" w:rsidP="00A11275">
      <w:pPr>
        <w:numPr>
          <w:ilvl w:val="0"/>
          <w:numId w:val="3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взаимодействие с родителями (законными представителями) несовершеннолетних учеников, повышение их педагогической компетентности, в том числе 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F92D0D" w:rsidRPr="00C35C65" w:rsidRDefault="00F92D0D" w:rsidP="00A11275">
      <w:pPr>
        <w:numPr>
          <w:ilvl w:val="0"/>
          <w:numId w:val="3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школы, органами социальной защиты, охраны правопорядка и т. д.;</w:t>
      </w:r>
    </w:p>
    <w:p w:rsidR="00F92D0D" w:rsidRPr="00C35C65" w:rsidRDefault="00F92D0D" w:rsidP="00A11275">
      <w:pPr>
        <w:numPr>
          <w:ilvl w:val="0"/>
          <w:numId w:val="30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участие в организации комплексной поддержки детей, находящихся в трудной жизненной ситуации.</w:t>
      </w:r>
    </w:p>
    <w:p w:rsidR="00F92D0D" w:rsidRPr="00C35C65" w:rsidRDefault="00F92D0D" w:rsidP="00A11275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 xml:space="preserve">2.6. В деятельности классного руководителя выделяются </w:t>
      </w:r>
      <w:r w:rsidRPr="007A2C38">
        <w:rPr>
          <w:rFonts w:ascii="Times New Roman" w:hAnsi="Times New Roman"/>
          <w:b/>
          <w:sz w:val="24"/>
          <w:szCs w:val="24"/>
        </w:rPr>
        <w:t>инвариантная и вариативная</w:t>
      </w:r>
      <w:r w:rsidRPr="00C35C65">
        <w:rPr>
          <w:rFonts w:ascii="Times New Roman" w:hAnsi="Times New Roman"/>
          <w:sz w:val="24"/>
          <w:szCs w:val="24"/>
        </w:rPr>
        <w:t xml:space="preserve">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учеников. Вариативная часть деятельности по классному руководству формируется в зависимости от контекстных условий школы.</w:t>
      </w:r>
    </w:p>
    <w:p w:rsidR="00F92D0D" w:rsidRPr="007A2C38" w:rsidRDefault="00F92D0D" w:rsidP="00F265DF">
      <w:pPr>
        <w:rPr>
          <w:rFonts w:ascii="Times New Roman" w:hAnsi="Times New Roman"/>
          <w:b/>
          <w:sz w:val="24"/>
          <w:szCs w:val="24"/>
        </w:rPr>
      </w:pPr>
      <w:r w:rsidRPr="007A2C38">
        <w:rPr>
          <w:rFonts w:ascii="Times New Roman" w:hAnsi="Times New Roman"/>
          <w:b/>
          <w:sz w:val="24"/>
          <w:szCs w:val="24"/>
        </w:rPr>
        <w:t>2.7.1. Инвариантная часть содержит следующие блоки:</w:t>
      </w:r>
    </w:p>
    <w:p w:rsidR="00F92D0D" w:rsidRPr="007A2C38" w:rsidRDefault="00F92D0D" w:rsidP="00A11275">
      <w:pPr>
        <w:jc w:val="both"/>
        <w:rPr>
          <w:rFonts w:ascii="Times New Roman" w:hAnsi="Times New Roman"/>
          <w:b/>
          <w:sz w:val="24"/>
          <w:szCs w:val="24"/>
        </w:rPr>
      </w:pPr>
      <w:r w:rsidRPr="007A2C38">
        <w:rPr>
          <w:rFonts w:ascii="Times New Roman" w:hAnsi="Times New Roman"/>
          <w:b/>
          <w:sz w:val="24"/>
          <w:szCs w:val="24"/>
        </w:rPr>
        <w:t>2.7.1.1. Личностно-ориентированная деятельность по воспитанию и социализации учеников в классе, включая:</w:t>
      </w:r>
    </w:p>
    <w:p w:rsidR="00F92D0D" w:rsidRPr="00C35C65" w:rsidRDefault="00F92D0D" w:rsidP="00A11275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содействие повышению дисциплинированности и академической успешности каждого ученика, в том числе путем осуществления контроля посещаемости и успеваемости;</w:t>
      </w:r>
    </w:p>
    <w:p w:rsidR="00F92D0D" w:rsidRPr="00C35C65" w:rsidRDefault="00F92D0D" w:rsidP="00A11275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обеспечение включенности всех учеников в мероприятия по приоритетным направлениям деятельности по воспитанию и социализации;</w:t>
      </w:r>
    </w:p>
    <w:p w:rsidR="00F92D0D" w:rsidRPr="00C35C65" w:rsidRDefault="00F92D0D" w:rsidP="00A11275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содействие успешной социализации учеников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F92D0D" w:rsidRPr="00C35C65" w:rsidRDefault="00F92D0D" w:rsidP="00A11275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осуществление индивидуальной поддержки каждого ученика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F92D0D" w:rsidRPr="00C35C65" w:rsidRDefault="00F92D0D" w:rsidP="00A11275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выявление и поддержку учеников,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F92D0D" w:rsidRPr="00C35C65" w:rsidRDefault="00F92D0D" w:rsidP="00A11275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выявление и педагогическую поддержку учеников, нуждающихся в психологической помощи;</w:t>
      </w:r>
    </w:p>
    <w:p w:rsidR="00F92D0D" w:rsidRPr="00C35C65" w:rsidRDefault="00F92D0D" w:rsidP="00A11275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 w:rsidR="00F92D0D" w:rsidRPr="00C35C65" w:rsidRDefault="00F92D0D" w:rsidP="00A11275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формирование навыков информационной безопасности;</w:t>
      </w:r>
    </w:p>
    <w:p w:rsidR="00F92D0D" w:rsidRPr="00C35C65" w:rsidRDefault="00F92D0D" w:rsidP="00A11275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F92D0D" w:rsidRPr="00C35C65" w:rsidRDefault="00F92D0D" w:rsidP="00A11275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поддержку талантливых учеников, в том числе содействие развитию их способностей;</w:t>
      </w:r>
    </w:p>
    <w:p w:rsidR="00F92D0D" w:rsidRPr="00C35C65" w:rsidRDefault="00F92D0D" w:rsidP="00A11275">
      <w:pPr>
        <w:numPr>
          <w:ilvl w:val="0"/>
          <w:numId w:val="31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обеспечение защиты прав и соблюдения законных интересов учеников, в том числе гарантий доступности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65">
        <w:rPr>
          <w:rFonts w:ascii="Times New Roman" w:hAnsi="Times New Roman"/>
          <w:sz w:val="24"/>
          <w:szCs w:val="24"/>
        </w:rPr>
        <w:t xml:space="preserve"> ресурсов системы образования.</w:t>
      </w:r>
    </w:p>
    <w:p w:rsidR="00F92D0D" w:rsidRPr="007A2C38" w:rsidRDefault="00F92D0D" w:rsidP="00A11275">
      <w:pPr>
        <w:jc w:val="both"/>
        <w:rPr>
          <w:rFonts w:ascii="Times New Roman" w:hAnsi="Times New Roman"/>
          <w:b/>
          <w:sz w:val="24"/>
          <w:szCs w:val="24"/>
        </w:rPr>
      </w:pPr>
      <w:r w:rsidRPr="007A2C38">
        <w:rPr>
          <w:rFonts w:ascii="Times New Roman" w:hAnsi="Times New Roman"/>
          <w:b/>
          <w:sz w:val="24"/>
          <w:szCs w:val="24"/>
        </w:rPr>
        <w:t>2.7.1.2. Деятельность по воспитанию и социализации учеников, осуществляемая с классом как социальной группой, включая:</w:t>
      </w:r>
    </w:p>
    <w:p w:rsidR="00F92D0D" w:rsidRPr="00C35C65" w:rsidRDefault="00F92D0D" w:rsidP="00A11275">
      <w:pPr>
        <w:numPr>
          <w:ilvl w:val="0"/>
          <w:numId w:val="3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изучение и анализ характеристик класса как малой социальной группы;</w:t>
      </w:r>
    </w:p>
    <w:p w:rsidR="00F92D0D" w:rsidRPr="00C35C65" w:rsidRDefault="00F92D0D" w:rsidP="00A11275">
      <w:pPr>
        <w:numPr>
          <w:ilvl w:val="0"/>
          <w:numId w:val="3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F92D0D" w:rsidRPr="00C35C65" w:rsidRDefault="00F92D0D" w:rsidP="00A11275">
      <w:pPr>
        <w:numPr>
          <w:ilvl w:val="0"/>
          <w:numId w:val="3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F92D0D" w:rsidRPr="00C35C65" w:rsidRDefault="00F92D0D" w:rsidP="00A11275">
      <w:pPr>
        <w:numPr>
          <w:ilvl w:val="0"/>
          <w:numId w:val="3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организацию и поддержку всех форм и видов конструктивного взаимодействия учеников, в том числе их включенности в волонтерскую деятельность и в реализацию социальных и образовательных проектов;</w:t>
      </w:r>
    </w:p>
    <w:p w:rsidR="00F92D0D" w:rsidRPr="00C35C65" w:rsidRDefault="00F92D0D" w:rsidP="00A11275">
      <w:pPr>
        <w:numPr>
          <w:ilvl w:val="0"/>
          <w:numId w:val="3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выявление и своевременную коррекцию деструктивных отношений, создающих угрозу физическому и психическому здоровью учеников;</w:t>
      </w:r>
    </w:p>
    <w:p w:rsidR="00F92D0D" w:rsidRPr="00C35C65" w:rsidRDefault="00F92D0D" w:rsidP="00A11275">
      <w:pPr>
        <w:numPr>
          <w:ilvl w:val="0"/>
          <w:numId w:val="32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профилактику девиантного и асоциального поведения учеников, в том числе всех форм проявления жестокости, насилия, травли в детском коллективе.</w:t>
      </w:r>
    </w:p>
    <w:p w:rsidR="00F92D0D" w:rsidRPr="007A2C38" w:rsidRDefault="00F92D0D" w:rsidP="00A11275">
      <w:pPr>
        <w:jc w:val="both"/>
        <w:rPr>
          <w:rFonts w:ascii="Times New Roman" w:hAnsi="Times New Roman"/>
          <w:b/>
          <w:sz w:val="24"/>
          <w:szCs w:val="24"/>
        </w:rPr>
      </w:pPr>
      <w:r w:rsidRPr="007A2C38">
        <w:rPr>
          <w:rFonts w:ascii="Times New Roman" w:hAnsi="Times New Roman"/>
          <w:b/>
          <w:sz w:val="24"/>
          <w:szCs w:val="24"/>
        </w:rPr>
        <w:t>2.7.1.3. Осуществление воспитательной деятельности во взаимодействии с родителями (законными представителями) несовершеннолетних учеников, включая:</w:t>
      </w:r>
    </w:p>
    <w:p w:rsidR="00F92D0D" w:rsidRPr="00C35C65" w:rsidRDefault="00F92D0D" w:rsidP="00A11275">
      <w:pPr>
        <w:numPr>
          <w:ilvl w:val="0"/>
          <w:numId w:val="3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привлечение родителей (законных представителей) к сотрудничеству в интересах учеников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F92D0D" w:rsidRPr="00C35C65" w:rsidRDefault="00F92D0D" w:rsidP="00A11275">
      <w:pPr>
        <w:numPr>
          <w:ilvl w:val="0"/>
          <w:numId w:val="3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F92D0D" w:rsidRPr="00C35C65" w:rsidRDefault="00F92D0D" w:rsidP="00A11275">
      <w:pPr>
        <w:numPr>
          <w:ilvl w:val="0"/>
          <w:numId w:val="3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координацию взаимосвязей между родителями (законными представителями) несовершеннолетних учеников и другими участниками образовательных отношений;</w:t>
      </w:r>
    </w:p>
    <w:p w:rsidR="00F92D0D" w:rsidRPr="00C35C65" w:rsidRDefault="00F92D0D" w:rsidP="00A11275">
      <w:pPr>
        <w:numPr>
          <w:ilvl w:val="0"/>
          <w:numId w:val="33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F92D0D" w:rsidRPr="007A2C38" w:rsidRDefault="00F92D0D" w:rsidP="00A11275">
      <w:pPr>
        <w:jc w:val="both"/>
        <w:rPr>
          <w:rFonts w:ascii="Times New Roman" w:hAnsi="Times New Roman"/>
          <w:b/>
          <w:sz w:val="24"/>
          <w:szCs w:val="24"/>
        </w:rPr>
      </w:pPr>
      <w:r w:rsidRPr="007A2C38">
        <w:rPr>
          <w:rFonts w:ascii="Times New Roman" w:hAnsi="Times New Roman"/>
          <w:b/>
          <w:sz w:val="24"/>
          <w:szCs w:val="24"/>
        </w:rPr>
        <w:t>2.7.1.4. Осуществление воспитательной деятельности во взаимодействии с педагогическим коллективом, включая:</w:t>
      </w:r>
    </w:p>
    <w:p w:rsidR="00F92D0D" w:rsidRPr="00C35C65" w:rsidRDefault="00F92D0D" w:rsidP="00A11275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F92D0D" w:rsidRPr="00C35C65" w:rsidRDefault="00F92D0D" w:rsidP="00A11275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учеников и класса в целом;</w:t>
      </w:r>
    </w:p>
    <w:p w:rsidR="00F92D0D" w:rsidRPr="00C35C65" w:rsidRDefault="00F92D0D" w:rsidP="00A11275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взаимодействие с педагогом-психологом, со</w:t>
      </w:r>
      <w:r>
        <w:rPr>
          <w:rFonts w:ascii="Times New Roman" w:hAnsi="Times New Roman"/>
          <w:sz w:val="24"/>
          <w:szCs w:val="24"/>
        </w:rPr>
        <w:t xml:space="preserve">циальным педагогом и педагогами, ведущими внеурочную деятельность </w:t>
      </w:r>
      <w:r w:rsidRPr="00C35C65">
        <w:rPr>
          <w:rFonts w:ascii="Times New Roman" w:hAnsi="Times New Roman"/>
          <w:sz w:val="24"/>
          <w:szCs w:val="24"/>
        </w:rPr>
        <w:t>по вопросам изучения личностных особенностей учеников, их адаптации и интеграции в коллективе класса, построения и коррекции индивидуальных траекторий личностного развития;</w:t>
      </w:r>
    </w:p>
    <w:p w:rsidR="00F92D0D" w:rsidRPr="00C35C65" w:rsidRDefault="00F92D0D" w:rsidP="00A11275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взаимодействие с учителями учебных предметов и педагогами</w:t>
      </w:r>
      <w:r>
        <w:rPr>
          <w:rFonts w:ascii="Times New Roman" w:hAnsi="Times New Roman"/>
          <w:sz w:val="24"/>
          <w:szCs w:val="24"/>
        </w:rPr>
        <w:t>, ведущими внеурочную деятельность</w:t>
      </w:r>
      <w:r w:rsidRPr="00C35C65">
        <w:rPr>
          <w:rFonts w:ascii="Times New Roman" w:hAnsi="Times New Roman"/>
          <w:sz w:val="24"/>
          <w:szCs w:val="24"/>
        </w:rPr>
        <w:t xml:space="preserve"> по вопросам включения учеников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F92D0D" w:rsidRPr="00C35C65" w:rsidRDefault="00F92D0D" w:rsidP="00A11275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взаимодействие с педагогом-ор</w:t>
      </w:r>
      <w:r>
        <w:rPr>
          <w:rFonts w:ascii="Times New Roman" w:hAnsi="Times New Roman"/>
          <w:sz w:val="24"/>
          <w:szCs w:val="24"/>
        </w:rPr>
        <w:t xml:space="preserve">ганизатором, </w:t>
      </w:r>
      <w:r w:rsidRPr="00C35C65">
        <w:rPr>
          <w:rFonts w:ascii="Times New Roman" w:hAnsi="Times New Roman"/>
          <w:sz w:val="24"/>
          <w:szCs w:val="24"/>
        </w:rPr>
        <w:t xml:space="preserve">библиотекарем, педагогами </w:t>
      </w:r>
      <w:r>
        <w:rPr>
          <w:rFonts w:ascii="Times New Roman" w:hAnsi="Times New Roman"/>
          <w:sz w:val="24"/>
          <w:szCs w:val="24"/>
        </w:rPr>
        <w:t>ведущими внеурочную деятельность</w:t>
      </w:r>
      <w:r w:rsidRPr="00C35C65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педагогом-организатором </w:t>
      </w:r>
      <w:r w:rsidRPr="00C35C65">
        <w:rPr>
          <w:rFonts w:ascii="Times New Roman" w:hAnsi="Times New Roman"/>
          <w:sz w:val="24"/>
          <w:szCs w:val="24"/>
        </w:rPr>
        <w:t>по вопросам вовлечения учеников класса в систему внеурочной деятельности, организации внешкольной работы, досуговых и каникулярных мероприятий;</w:t>
      </w:r>
    </w:p>
    <w:p w:rsidR="00F92D0D" w:rsidRPr="00C35C65" w:rsidRDefault="00F92D0D" w:rsidP="00A11275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взаимодействие с педагогическими работниками и администрацией школы по вопросам профилактики девиантного и асоциального поведения учеников;</w:t>
      </w:r>
    </w:p>
    <w:p w:rsidR="00F92D0D" w:rsidRPr="00C35C65" w:rsidRDefault="00F92D0D" w:rsidP="00A11275">
      <w:pPr>
        <w:numPr>
          <w:ilvl w:val="0"/>
          <w:numId w:val="34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взаимодействие с администрацией и педагогическими работниками школы (социальным педагогом, педагогом-психологом, и др.) с целью организации комплексной поддержки учеников, находящихся в трудной жизненной ситуации.</w:t>
      </w:r>
    </w:p>
    <w:p w:rsidR="00F92D0D" w:rsidRPr="007A2C38" w:rsidRDefault="00F92D0D" w:rsidP="00A11275">
      <w:pPr>
        <w:jc w:val="both"/>
        <w:rPr>
          <w:rFonts w:ascii="Times New Roman" w:hAnsi="Times New Roman"/>
          <w:b/>
          <w:sz w:val="24"/>
          <w:szCs w:val="24"/>
        </w:rPr>
      </w:pPr>
      <w:r w:rsidRPr="007A2C38">
        <w:rPr>
          <w:rFonts w:ascii="Times New Roman" w:hAnsi="Times New Roman"/>
          <w:b/>
          <w:sz w:val="24"/>
          <w:szCs w:val="24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:rsidR="00F92D0D" w:rsidRPr="00C35C65" w:rsidRDefault="00F92D0D" w:rsidP="00A11275">
      <w:pPr>
        <w:numPr>
          <w:ilvl w:val="0"/>
          <w:numId w:val="35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участие в организации работы, способствующей профессиональному самоопределению учеников;</w:t>
      </w:r>
    </w:p>
    <w:p w:rsidR="00F92D0D" w:rsidRPr="00C35C65" w:rsidRDefault="00F92D0D" w:rsidP="00A11275">
      <w:pPr>
        <w:numPr>
          <w:ilvl w:val="0"/>
          <w:numId w:val="35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участие в организации мероприятий по различным направлениям воспитания и социализации учеников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F92D0D" w:rsidRPr="00C35C65" w:rsidRDefault="00F92D0D" w:rsidP="00A11275">
      <w:pPr>
        <w:numPr>
          <w:ilvl w:val="0"/>
          <w:numId w:val="35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F92D0D" w:rsidRPr="00C35C65" w:rsidRDefault="00F92D0D" w:rsidP="00F265DF">
      <w:pPr>
        <w:rPr>
          <w:rFonts w:ascii="Times New Roman" w:hAnsi="Times New Roman"/>
          <w:b/>
          <w:sz w:val="24"/>
          <w:szCs w:val="24"/>
        </w:rPr>
      </w:pPr>
      <w:r w:rsidRPr="00C35C65">
        <w:rPr>
          <w:rFonts w:ascii="Times New Roman" w:hAnsi="Times New Roman"/>
          <w:b/>
          <w:sz w:val="24"/>
          <w:szCs w:val="24"/>
        </w:rPr>
        <w:t>2.8. Вариативная часть отражает специфику школы и включает в себя:</w:t>
      </w:r>
    </w:p>
    <w:p w:rsidR="00F92D0D" w:rsidRPr="00C35C65" w:rsidRDefault="00F92D0D" w:rsidP="00A11275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2.8.1. Участие в мероприятиях, проводимых</w:t>
      </w:r>
      <w:r>
        <w:rPr>
          <w:rFonts w:ascii="Times New Roman" w:hAnsi="Times New Roman"/>
          <w:sz w:val="24"/>
          <w:szCs w:val="24"/>
        </w:rPr>
        <w:t xml:space="preserve"> Юннармией, </w:t>
      </w:r>
      <w:r w:rsidRPr="00C35C65">
        <w:rPr>
          <w:rFonts w:ascii="Times New Roman" w:hAnsi="Times New Roman"/>
          <w:sz w:val="24"/>
          <w:szCs w:val="24"/>
        </w:rPr>
        <w:t xml:space="preserve"> 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 школы.</w:t>
      </w:r>
    </w:p>
    <w:p w:rsidR="00F92D0D" w:rsidRPr="00C35C65" w:rsidRDefault="00F92D0D" w:rsidP="00A11275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2.8.2. Участие в общешкольных конкурсах   «Лучший класс школы», «Лучший ученик школы»</w:t>
      </w:r>
      <w:r>
        <w:rPr>
          <w:rFonts w:ascii="Times New Roman" w:hAnsi="Times New Roman"/>
          <w:sz w:val="24"/>
          <w:szCs w:val="24"/>
        </w:rPr>
        <w:t xml:space="preserve"> (и др.)</w:t>
      </w:r>
      <w:r w:rsidRPr="00C35C65">
        <w:rPr>
          <w:rFonts w:ascii="Times New Roman" w:hAnsi="Times New Roman"/>
          <w:sz w:val="24"/>
          <w:szCs w:val="24"/>
        </w:rPr>
        <w:t xml:space="preserve"> в соответствии с планом воспитательной работы школы.</w:t>
      </w:r>
    </w:p>
    <w:p w:rsidR="00F92D0D" w:rsidRPr="00C35C65" w:rsidRDefault="00F92D0D" w:rsidP="00F265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92D0D" w:rsidRPr="00C35C65" w:rsidRDefault="00F92D0D" w:rsidP="00F265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92D0D" w:rsidRPr="00C35C65" w:rsidRDefault="00F92D0D" w:rsidP="00F265DF">
      <w:pPr>
        <w:jc w:val="center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b/>
          <w:bCs/>
          <w:sz w:val="24"/>
          <w:szCs w:val="24"/>
        </w:rPr>
        <w:t>3. Обеспечение академических прав и свобод классного руководителя</w:t>
      </w:r>
    </w:p>
    <w:p w:rsidR="00F92D0D" w:rsidRPr="00C35C65" w:rsidRDefault="00F92D0D" w:rsidP="00F265DF">
      <w:pPr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 xml:space="preserve">3.1. </w:t>
      </w:r>
      <w:r w:rsidRPr="007A2C38">
        <w:rPr>
          <w:rFonts w:ascii="Times New Roman" w:hAnsi="Times New Roman"/>
          <w:b/>
          <w:sz w:val="24"/>
          <w:szCs w:val="24"/>
        </w:rPr>
        <w:t>Классный руководитель имеет право:</w:t>
      </w:r>
    </w:p>
    <w:p w:rsidR="00F92D0D" w:rsidRPr="00C35C65" w:rsidRDefault="00F92D0D" w:rsidP="00A11275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F92D0D" w:rsidRPr="00C35C65" w:rsidRDefault="00F92D0D" w:rsidP="00A11275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вносить на рассмотрение администрации школы,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учеников класса, родителей (законных представителей) несовершеннолетних учеников;</w:t>
      </w:r>
    </w:p>
    <w:p w:rsidR="00F92D0D" w:rsidRPr="00C35C65" w:rsidRDefault="00F92D0D" w:rsidP="00A11275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участвовать в разработке проектов локальных нормативных актов школы в части организации воспитательной деятельности в школы и осуществления контроля ее качества и эффективности;</w:t>
      </w:r>
    </w:p>
    <w:p w:rsidR="00F92D0D" w:rsidRPr="00C35C65" w:rsidRDefault="00F92D0D" w:rsidP="00A11275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самостоятельно планировать и организовывать участие учеников в воспитательных мероприятиях;</w:t>
      </w:r>
    </w:p>
    <w:p w:rsidR="00F92D0D" w:rsidRPr="00C35C65" w:rsidRDefault="00F92D0D" w:rsidP="00A11275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использовать (по согласованию с администрацией) инфраструктуру школы при проведении мероприятий с классом;</w:t>
      </w:r>
    </w:p>
    <w:p w:rsidR="00F92D0D" w:rsidRPr="00C35C65" w:rsidRDefault="00F92D0D" w:rsidP="00A11275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получать своевременную методическую, материально-техническую и иную помощь от руководства и органов государственно-общественного управления школы для реализации задач по классному руководству;</w:t>
      </w:r>
    </w:p>
    <w:p w:rsidR="00F92D0D" w:rsidRPr="00C35C65" w:rsidRDefault="00F92D0D" w:rsidP="00A11275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приглашать в школы родителей (законных представителей) несовершеннолетних учеников для обсуждения вопросов, связанных с осуществлением классного руководства;</w:t>
      </w:r>
    </w:p>
    <w:p w:rsidR="00F92D0D" w:rsidRPr="00C35C65" w:rsidRDefault="00F92D0D" w:rsidP="00A11275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давать обязательные распоряжения ученикам своего класса при подготовке и проведении воспитательных мероприятий;</w:t>
      </w:r>
    </w:p>
    <w:p w:rsidR="00F92D0D" w:rsidRPr="00C35C65" w:rsidRDefault="00F92D0D" w:rsidP="00A11275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учениками и с коллективом учеников класса;</w:t>
      </w:r>
    </w:p>
    <w:p w:rsidR="00F92D0D" w:rsidRPr="00C35C65" w:rsidRDefault="00F92D0D" w:rsidP="00A11275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 школы, родителей (законных представителей) несовершеннолетних учеников, других педагогических работников;</w:t>
      </w:r>
    </w:p>
    <w:p w:rsidR="00F92D0D" w:rsidRPr="00C35C65" w:rsidRDefault="00F92D0D" w:rsidP="00A11275">
      <w:pPr>
        <w:numPr>
          <w:ilvl w:val="0"/>
          <w:numId w:val="36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F92D0D" w:rsidRPr="00C35C65" w:rsidRDefault="00F92D0D" w:rsidP="00F265DF">
      <w:pPr>
        <w:jc w:val="center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b/>
          <w:bCs/>
          <w:sz w:val="24"/>
          <w:szCs w:val="24"/>
        </w:rPr>
        <w:t>4. Организация деятельности классного руководителя</w:t>
      </w:r>
    </w:p>
    <w:p w:rsidR="00F92D0D" w:rsidRPr="00C35C65" w:rsidRDefault="00F92D0D" w:rsidP="00F265DF">
      <w:pPr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 xml:space="preserve">4.1. </w:t>
      </w:r>
      <w:r w:rsidRPr="007A2C38">
        <w:rPr>
          <w:rFonts w:ascii="Times New Roman" w:hAnsi="Times New Roman"/>
          <w:b/>
          <w:sz w:val="24"/>
          <w:szCs w:val="24"/>
        </w:rPr>
        <w:t>Классный руководитель ежедневно:</w:t>
      </w:r>
    </w:p>
    <w:p w:rsidR="00F92D0D" w:rsidRPr="00C35C65" w:rsidRDefault="00F92D0D" w:rsidP="006C6F23">
      <w:pPr>
        <w:numPr>
          <w:ilvl w:val="0"/>
          <w:numId w:val="3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определяет отсутствующих на занятиях и опоздавших учеников;</w:t>
      </w:r>
    </w:p>
    <w:p w:rsidR="00F92D0D" w:rsidRPr="00C35C65" w:rsidRDefault="00F92D0D" w:rsidP="006C6F23">
      <w:pPr>
        <w:numPr>
          <w:ilvl w:val="0"/>
          <w:numId w:val="3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F92D0D" w:rsidRPr="00C35C65" w:rsidRDefault="00F92D0D" w:rsidP="006C6F23">
      <w:pPr>
        <w:numPr>
          <w:ilvl w:val="0"/>
          <w:numId w:val="3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организует и контролирует дежурство учеников по школе;</w:t>
      </w:r>
    </w:p>
    <w:p w:rsidR="00F92D0D" w:rsidRPr="00C35C65" w:rsidRDefault="00F92D0D" w:rsidP="006C6F23">
      <w:pPr>
        <w:numPr>
          <w:ilvl w:val="0"/>
          <w:numId w:val="37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организует различные формы индивидуальной работы с учениками, в том числе в случае возникновения девиации в их поведении.</w:t>
      </w:r>
    </w:p>
    <w:p w:rsidR="00F92D0D" w:rsidRPr="00C35C65" w:rsidRDefault="00F92D0D" w:rsidP="00F265DF">
      <w:pPr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4.2. Классный руководитель еженедельно:</w:t>
      </w:r>
    </w:p>
    <w:p w:rsidR="00F92D0D" w:rsidRPr="00C35C65" w:rsidRDefault="00F92D0D" w:rsidP="006C6F23">
      <w:pPr>
        <w:numPr>
          <w:ilvl w:val="0"/>
          <w:numId w:val="3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проверяет и отмечает в классном журнале причины пропусков учениками занятий;</w:t>
      </w:r>
    </w:p>
    <w:p w:rsidR="00F92D0D" w:rsidRPr="00C35C65" w:rsidRDefault="00F92D0D" w:rsidP="006C6F23">
      <w:pPr>
        <w:numPr>
          <w:ilvl w:val="0"/>
          <w:numId w:val="3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F92D0D" w:rsidRPr="00C35C65" w:rsidRDefault="00F92D0D" w:rsidP="006C6F23">
      <w:pPr>
        <w:numPr>
          <w:ilvl w:val="0"/>
          <w:numId w:val="3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организует работу с родителями;</w:t>
      </w:r>
    </w:p>
    <w:p w:rsidR="00F92D0D" w:rsidRPr="00C35C65" w:rsidRDefault="00F92D0D" w:rsidP="006C6F23">
      <w:pPr>
        <w:numPr>
          <w:ilvl w:val="0"/>
          <w:numId w:val="3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проводит работу с учителями-предметниками и учителями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65">
        <w:rPr>
          <w:rFonts w:ascii="Times New Roman" w:hAnsi="Times New Roman"/>
          <w:sz w:val="24"/>
          <w:szCs w:val="24"/>
        </w:rPr>
        <w:t>ведущими внеурочную деятельность, работающими в классе;</w:t>
      </w:r>
    </w:p>
    <w:p w:rsidR="00F92D0D" w:rsidRPr="00C35C65" w:rsidRDefault="00F92D0D" w:rsidP="006C6F23">
      <w:pPr>
        <w:numPr>
          <w:ilvl w:val="0"/>
          <w:numId w:val="38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анализирует состояние успеваемости в классе в целом и по отдельным ученикам.</w:t>
      </w:r>
    </w:p>
    <w:p w:rsidR="00F92D0D" w:rsidRPr="00C35C65" w:rsidRDefault="00F92D0D" w:rsidP="00F265DF">
      <w:pPr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4.3. Классный руководитель ежемесячно:</w:t>
      </w:r>
    </w:p>
    <w:p w:rsidR="00F92D0D" w:rsidRPr="00C35C65" w:rsidRDefault="00F92D0D" w:rsidP="006C6F23">
      <w:pPr>
        <w:numPr>
          <w:ilvl w:val="0"/>
          <w:numId w:val="3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посещает уроки в своем классе (согласно графику);</w:t>
      </w:r>
    </w:p>
    <w:p w:rsidR="00F92D0D" w:rsidRPr="00C35C65" w:rsidRDefault="00F92D0D" w:rsidP="006C6F23">
      <w:pPr>
        <w:numPr>
          <w:ilvl w:val="0"/>
          <w:numId w:val="3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получает консультации у социально-психологической службы и отдельных учителей;</w:t>
      </w:r>
    </w:p>
    <w:p w:rsidR="00F92D0D" w:rsidRPr="00C35C65" w:rsidRDefault="00F92D0D" w:rsidP="006C6F23">
      <w:pPr>
        <w:numPr>
          <w:ilvl w:val="0"/>
          <w:numId w:val="39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организует работу</w:t>
      </w:r>
      <w:r>
        <w:rPr>
          <w:rFonts w:ascii="Times New Roman" w:hAnsi="Times New Roman"/>
          <w:sz w:val="24"/>
          <w:szCs w:val="24"/>
        </w:rPr>
        <w:t xml:space="preserve"> классного коллектива и </w:t>
      </w:r>
      <w:r w:rsidRPr="00C35C65">
        <w:rPr>
          <w:rFonts w:ascii="Times New Roman" w:hAnsi="Times New Roman"/>
          <w:sz w:val="24"/>
          <w:szCs w:val="24"/>
        </w:rPr>
        <w:t xml:space="preserve"> классного актива.</w:t>
      </w:r>
    </w:p>
    <w:p w:rsidR="00F92D0D" w:rsidRPr="00C35C65" w:rsidRDefault="00F92D0D" w:rsidP="00F265DF">
      <w:pPr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4.4. Классный руководитель в течение учебной четверти:</w:t>
      </w:r>
    </w:p>
    <w:p w:rsidR="00F92D0D" w:rsidRPr="00C35C65" w:rsidRDefault="00F92D0D" w:rsidP="007A2C38">
      <w:pPr>
        <w:numPr>
          <w:ilvl w:val="0"/>
          <w:numId w:val="4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формляет и заполняет классный </w:t>
      </w:r>
      <w:r w:rsidRPr="00C35C65">
        <w:rPr>
          <w:rFonts w:ascii="Times New Roman" w:hAnsi="Times New Roman"/>
          <w:sz w:val="24"/>
          <w:szCs w:val="24"/>
        </w:rPr>
        <w:t xml:space="preserve"> журнал;</w:t>
      </w:r>
    </w:p>
    <w:p w:rsidR="00F92D0D" w:rsidRPr="00C35C65" w:rsidRDefault="00F92D0D" w:rsidP="006C6F23">
      <w:pPr>
        <w:numPr>
          <w:ilvl w:val="0"/>
          <w:numId w:val="4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участвует в работе методического объединения классных руководителей;</w:t>
      </w:r>
    </w:p>
    <w:p w:rsidR="00F92D0D" w:rsidRDefault="00F92D0D" w:rsidP="006C6F23">
      <w:pPr>
        <w:numPr>
          <w:ilvl w:val="0"/>
          <w:numId w:val="4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проводит анализ выполнения плана воспитательной работы</w:t>
      </w:r>
      <w:r>
        <w:rPr>
          <w:rFonts w:ascii="Times New Roman" w:hAnsi="Times New Roman"/>
          <w:sz w:val="24"/>
          <w:szCs w:val="24"/>
        </w:rPr>
        <w:t xml:space="preserve"> (портфолио классного руководителя)</w:t>
      </w:r>
      <w:r w:rsidRPr="00C35C65">
        <w:rPr>
          <w:rFonts w:ascii="Times New Roman" w:hAnsi="Times New Roman"/>
          <w:sz w:val="24"/>
          <w:szCs w:val="24"/>
        </w:rPr>
        <w:t xml:space="preserve"> за четверть, состояния успеваемости </w:t>
      </w:r>
    </w:p>
    <w:p w:rsidR="00F92D0D" w:rsidRPr="00C35C65" w:rsidRDefault="00F92D0D" w:rsidP="006C6F23">
      <w:pPr>
        <w:numPr>
          <w:ilvl w:val="0"/>
          <w:numId w:val="4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проводит коррекцию плана воспитательной работы</w:t>
      </w:r>
      <w:r>
        <w:rPr>
          <w:rFonts w:ascii="Times New Roman" w:hAnsi="Times New Roman"/>
          <w:sz w:val="24"/>
          <w:szCs w:val="24"/>
        </w:rPr>
        <w:t xml:space="preserve"> (портфолио классного руководителя)</w:t>
      </w:r>
      <w:r w:rsidRPr="00C35C65">
        <w:rPr>
          <w:rFonts w:ascii="Times New Roman" w:hAnsi="Times New Roman"/>
          <w:sz w:val="24"/>
          <w:szCs w:val="24"/>
        </w:rPr>
        <w:t xml:space="preserve"> на новую четверть;</w:t>
      </w:r>
    </w:p>
    <w:p w:rsidR="00F92D0D" w:rsidRPr="00C35C65" w:rsidRDefault="00F92D0D" w:rsidP="006C6F23">
      <w:pPr>
        <w:numPr>
          <w:ilvl w:val="0"/>
          <w:numId w:val="4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проводит классное родительское собрание;</w:t>
      </w:r>
    </w:p>
    <w:p w:rsidR="00F92D0D" w:rsidRPr="00C35C65" w:rsidRDefault="00F92D0D" w:rsidP="006C6F23">
      <w:pPr>
        <w:numPr>
          <w:ilvl w:val="0"/>
          <w:numId w:val="40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предоставляет заместителю</w:t>
      </w:r>
      <w:r>
        <w:rPr>
          <w:rFonts w:ascii="Times New Roman" w:hAnsi="Times New Roman"/>
          <w:sz w:val="24"/>
          <w:szCs w:val="24"/>
        </w:rPr>
        <w:t xml:space="preserve"> директора по учебной</w:t>
      </w:r>
      <w:r w:rsidRPr="00C35C65">
        <w:rPr>
          <w:rFonts w:ascii="Times New Roman" w:hAnsi="Times New Roman"/>
          <w:sz w:val="24"/>
          <w:szCs w:val="24"/>
        </w:rPr>
        <w:t xml:space="preserve"> работе информацию об успеваемости учеников класса за четверть, год.</w:t>
      </w:r>
    </w:p>
    <w:p w:rsidR="00F92D0D" w:rsidRPr="00C35C65" w:rsidRDefault="00F92D0D" w:rsidP="00F265DF">
      <w:pPr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4.5. Классный руководитель ежегодно:</w:t>
      </w:r>
    </w:p>
    <w:p w:rsidR="00F92D0D" w:rsidRPr="00C35C65" w:rsidRDefault="00F92D0D" w:rsidP="006C6F23">
      <w:pPr>
        <w:numPr>
          <w:ilvl w:val="0"/>
          <w:numId w:val="4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оформляет личные дела учеников;</w:t>
      </w:r>
    </w:p>
    <w:p w:rsidR="00F92D0D" w:rsidRPr="00C35C65" w:rsidRDefault="00F92D0D" w:rsidP="006C6F23">
      <w:pPr>
        <w:numPr>
          <w:ilvl w:val="0"/>
          <w:numId w:val="4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анализирует состояние воспитательной работы в классе и уровень воспитанности учеников в течение года;</w:t>
      </w:r>
    </w:p>
    <w:p w:rsidR="00F92D0D" w:rsidRPr="00C35C65" w:rsidRDefault="00F92D0D" w:rsidP="006C6F23">
      <w:pPr>
        <w:numPr>
          <w:ilvl w:val="0"/>
          <w:numId w:val="4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составляет план воспитательной работы в классе;</w:t>
      </w:r>
      <w:r w:rsidRPr="007A2C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(портфолио классного руководителя)</w:t>
      </w:r>
    </w:p>
    <w:p w:rsidR="00F92D0D" w:rsidRPr="00C35C65" w:rsidRDefault="00F92D0D" w:rsidP="006C6F23">
      <w:pPr>
        <w:numPr>
          <w:ilvl w:val="0"/>
          <w:numId w:val="41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собирает, анализирует и предоставляет информацию об учениках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4.6. Классный час, дата и время которого утверждаются директором школы, обязателен для проведения классным руководителем и посещения учениками.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недопустимы.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4.7. В целях обеспечения четкой организации деятельности школы проведение досуговых мероприятий (экскурсионных поездок, турпоходов, дискотек), не предусмотренных планом школы и годовым планом классного руководителя, не допускается.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4.8. Классные родительские собрания проводятся не реже одного раза в четверть.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4.10. При проведении внеклассных мероприятий в школе и вне классный руководитель несет ответственность за жизнь и здоровье детей и обязан обеспечить сопровождение учеников в расчете один человек на 10 учеников. О проведении внеклассных мероприятий в школе и вне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35C65">
        <w:rPr>
          <w:rFonts w:ascii="Times New Roman" w:hAnsi="Times New Roman"/>
          <w:sz w:val="24"/>
          <w:szCs w:val="24"/>
        </w:rPr>
        <w:t xml:space="preserve"> классный руководитель в письменном виде уведомляет администрацию школы не менее чем за три дня до мероприятия.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4.11. В соответствии со своими функциями классный руководитель выбирает формы работы с учениками:</w:t>
      </w:r>
    </w:p>
    <w:p w:rsidR="00F92D0D" w:rsidRPr="00C35C65" w:rsidRDefault="00F92D0D" w:rsidP="006C6F23">
      <w:pPr>
        <w:numPr>
          <w:ilvl w:val="0"/>
          <w:numId w:val="4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F92D0D" w:rsidRPr="00C35C65" w:rsidRDefault="00F92D0D" w:rsidP="006C6F23">
      <w:pPr>
        <w:numPr>
          <w:ilvl w:val="0"/>
          <w:numId w:val="4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групповые (творческие группы, органы самоуправления и др.);</w:t>
      </w:r>
    </w:p>
    <w:p w:rsidR="00F92D0D" w:rsidRPr="00C35C65" w:rsidRDefault="00F92D0D" w:rsidP="006C6F23">
      <w:pPr>
        <w:numPr>
          <w:ilvl w:val="0"/>
          <w:numId w:val="42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коллективные (конкурсы, спектакли, концерты, походы, слеты, соревнования и др.).</w:t>
      </w:r>
    </w:p>
    <w:p w:rsidR="00F92D0D" w:rsidRPr="00C35C65" w:rsidRDefault="00F92D0D" w:rsidP="00F265DF">
      <w:pPr>
        <w:jc w:val="center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b/>
          <w:bCs/>
          <w:sz w:val="24"/>
          <w:szCs w:val="24"/>
        </w:rPr>
        <w:t>5. Документация классного руководителя</w:t>
      </w:r>
    </w:p>
    <w:p w:rsidR="00F92D0D" w:rsidRPr="00C35C65" w:rsidRDefault="00F92D0D" w:rsidP="00F265DF">
      <w:pPr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Классный руководитель ведет следующую документацию:</w:t>
      </w:r>
    </w:p>
    <w:p w:rsidR="00F92D0D" w:rsidRPr="00C35C65" w:rsidRDefault="00F92D0D" w:rsidP="006C6F23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личное дело ученика;</w:t>
      </w:r>
    </w:p>
    <w:p w:rsidR="00F92D0D" w:rsidRPr="00C35C65" w:rsidRDefault="00F92D0D" w:rsidP="006C6F23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 xml:space="preserve"> журнал класса;</w:t>
      </w:r>
    </w:p>
    <w:p w:rsidR="00F92D0D" w:rsidRPr="00C35C65" w:rsidRDefault="00F92D0D" w:rsidP="006C6F23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журналы по</w:t>
      </w:r>
      <w:r>
        <w:rPr>
          <w:rFonts w:ascii="Times New Roman" w:hAnsi="Times New Roman"/>
          <w:sz w:val="24"/>
          <w:szCs w:val="24"/>
        </w:rPr>
        <w:t xml:space="preserve"> технике безопасности </w:t>
      </w:r>
      <w:r w:rsidRPr="00C35C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35C65">
        <w:rPr>
          <w:rFonts w:ascii="Times New Roman" w:hAnsi="Times New Roman"/>
          <w:sz w:val="24"/>
          <w:szCs w:val="24"/>
        </w:rPr>
        <w:t>ПДД, ППБ, ОТ и ТБ</w:t>
      </w:r>
      <w:r>
        <w:rPr>
          <w:rFonts w:ascii="Times New Roman" w:hAnsi="Times New Roman"/>
          <w:sz w:val="24"/>
          <w:szCs w:val="24"/>
        </w:rPr>
        <w:t>)</w:t>
      </w:r>
      <w:r w:rsidRPr="00C35C65">
        <w:rPr>
          <w:rFonts w:ascii="Times New Roman" w:hAnsi="Times New Roman"/>
          <w:sz w:val="24"/>
          <w:szCs w:val="24"/>
        </w:rPr>
        <w:t>;</w:t>
      </w:r>
    </w:p>
    <w:p w:rsidR="00F92D0D" w:rsidRDefault="00F92D0D" w:rsidP="006C6F23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анали</w:t>
      </w:r>
      <w:r>
        <w:rPr>
          <w:rFonts w:ascii="Times New Roman" w:hAnsi="Times New Roman"/>
          <w:sz w:val="24"/>
          <w:szCs w:val="24"/>
        </w:rPr>
        <w:t xml:space="preserve">з и план воспитательной работы </w:t>
      </w:r>
    </w:p>
    <w:p w:rsidR="00F92D0D" w:rsidRPr="00C35C65" w:rsidRDefault="00F92D0D" w:rsidP="006C6F23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. Форма анализа и плана воспитательной работы определяется администрацией школы;</w:t>
      </w:r>
    </w:p>
    <w:p w:rsidR="00F92D0D" w:rsidRPr="00C35C65" w:rsidRDefault="00F92D0D" w:rsidP="006C6F23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социальный паспорт класса (форма устанавливается администрацией школы);</w:t>
      </w:r>
    </w:p>
    <w:p w:rsidR="00F92D0D" w:rsidRPr="00C35C65" w:rsidRDefault="00F92D0D" w:rsidP="006C6F23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результаты педагогического, социологического, психологического, физического исследования учеников класса;</w:t>
      </w:r>
    </w:p>
    <w:p w:rsidR="00F92D0D" w:rsidRPr="00C35C65" w:rsidRDefault="00F92D0D" w:rsidP="006C6F23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характеристики на учеников (по запросу);</w:t>
      </w:r>
    </w:p>
    <w:p w:rsidR="00F92D0D" w:rsidRPr="00C35C65" w:rsidRDefault="00F92D0D" w:rsidP="006C6F23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 xml:space="preserve">протоколы </w:t>
      </w:r>
      <w:r>
        <w:rPr>
          <w:rFonts w:ascii="Times New Roman" w:hAnsi="Times New Roman"/>
          <w:sz w:val="24"/>
          <w:szCs w:val="24"/>
        </w:rPr>
        <w:t xml:space="preserve">заседаний </w:t>
      </w:r>
      <w:r w:rsidRPr="00C35C65">
        <w:rPr>
          <w:rFonts w:ascii="Times New Roman" w:hAnsi="Times New Roman"/>
          <w:sz w:val="24"/>
          <w:szCs w:val="24"/>
        </w:rPr>
        <w:t xml:space="preserve"> родительских собраний, материалы для подготовки родительских собраний;</w:t>
      </w:r>
    </w:p>
    <w:p w:rsidR="00F92D0D" w:rsidRPr="00C35C65" w:rsidRDefault="00F92D0D" w:rsidP="006C6F23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F92D0D" w:rsidRPr="00C35C65" w:rsidRDefault="00F92D0D" w:rsidP="006C6F23">
      <w:pPr>
        <w:numPr>
          <w:ilvl w:val="0"/>
          <w:numId w:val="43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аналитические материалы.</w:t>
      </w:r>
    </w:p>
    <w:p w:rsidR="00F92D0D" w:rsidRPr="00C35C65" w:rsidRDefault="00F92D0D" w:rsidP="00F265DF">
      <w:pPr>
        <w:jc w:val="center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b/>
          <w:bCs/>
          <w:sz w:val="24"/>
          <w:szCs w:val="24"/>
        </w:rPr>
        <w:t>6. Оценка эффективности деятельности классного руководителя</w:t>
      </w:r>
    </w:p>
    <w:p w:rsidR="00F92D0D" w:rsidRPr="00C35C65" w:rsidRDefault="00F92D0D" w:rsidP="006C6F23">
      <w:pPr>
        <w:spacing w:before="100" w:beforeAutospacing="1" w:after="100" w:afterAutospacing="1"/>
        <w:ind w:right="180"/>
        <w:contextualSpacing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6.1. К критериям эффективности процесса деятельности, связанной с классным руководством, относятся:</w:t>
      </w:r>
    </w:p>
    <w:p w:rsidR="00F92D0D" w:rsidRPr="00C35C65" w:rsidRDefault="00F92D0D" w:rsidP="006C6F23">
      <w:pPr>
        <w:numPr>
          <w:ilvl w:val="0"/>
          <w:numId w:val="4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F92D0D" w:rsidRPr="00C35C65" w:rsidRDefault="00F92D0D" w:rsidP="006C6F23">
      <w:pPr>
        <w:numPr>
          <w:ilvl w:val="0"/>
          <w:numId w:val="4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F92D0D" w:rsidRPr="00C35C65" w:rsidRDefault="00F92D0D" w:rsidP="006C6F23">
      <w:pPr>
        <w:numPr>
          <w:ilvl w:val="0"/>
          <w:numId w:val="4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инновационность как степень использования новой по содержанию и формам подачи информации, личностно значимой для современных учеников, интересных для них форм и методов взаимодействия, в том числе интернет-ресурсов, сетевых сообществ, блогов и т. д.;</w:t>
      </w:r>
    </w:p>
    <w:p w:rsidR="00F92D0D" w:rsidRPr="00C35C65" w:rsidRDefault="00F92D0D" w:rsidP="006C6F23">
      <w:pPr>
        <w:numPr>
          <w:ilvl w:val="0"/>
          <w:numId w:val="44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 xml:space="preserve">6.2. Оценка эффективности происходит один раз в год в </w:t>
      </w:r>
      <w:r>
        <w:rPr>
          <w:rFonts w:ascii="Times New Roman" w:hAnsi="Times New Roman"/>
          <w:sz w:val="24"/>
          <w:szCs w:val="24"/>
        </w:rPr>
        <w:t xml:space="preserve">результате проведения анализа работы.  Анализ работы </w:t>
      </w:r>
      <w:r w:rsidRPr="00C35C65">
        <w:rPr>
          <w:rFonts w:ascii="Times New Roman" w:hAnsi="Times New Roman"/>
          <w:sz w:val="24"/>
          <w:szCs w:val="24"/>
        </w:rPr>
        <w:t xml:space="preserve"> проводит </w:t>
      </w:r>
      <w:r>
        <w:rPr>
          <w:rFonts w:ascii="Times New Roman" w:hAnsi="Times New Roman"/>
          <w:sz w:val="24"/>
          <w:szCs w:val="24"/>
        </w:rPr>
        <w:t xml:space="preserve"> заместитель директора по ВР, директор</w:t>
      </w:r>
      <w:r w:rsidRPr="00C35C65">
        <w:rPr>
          <w:rFonts w:ascii="Times New Roman" w:hAnsi="Times New Roman"/>
          <w:sz w:val="24"/>
          <w:szCs w:val="24"/>
        </w:rPr>
        <w:t xml:space="preserve"> школы.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/>
          <w:sz w:val="24"/>
          <w:szCs w:val="24"/>
        </w:rPr>
        <w:t xml:space="preserve">Оценка эффективности  </w:t>
      </w:r>
      <w:r w:rsidRPr="00C35C65">
        <w:rPr>
          <w:rFonts w:ascii="Times New Roman" w:hAnsi="Times New Roman"/>
          <w:sz w:val="24"/>
          <w:szCs w:val="24"/>
        </w:rPr>
        <w:t>происходит по следующим критериям:</w:t>
      </w:r>
    </w:p>
    <w:p w:rsidR="00F92D0D" w:rsidRPr="00C35C65" w:rsidRDefault="00F92D0D" w:rsidP="006C6F23">
      <w:pPr>
        <w:numPr>
          <w:ilvl w:val="0"/>
          <w:numId w:val="45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сформированность знаний, представлений о системе ценностей гражданина России;</w:t>
      </w:r>
    </w:p>
    <w:p w:rsidR="00F92D0D" w:rsidRPr="00C35C65" w:rsidRDefault="00F92D0D" w:rsidP="006C6F23">
      <w:pPr>
        <w:numPr>
          <w:ilvl w:val="0"/>
          <w:numId w:val="45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сформированность позитивной внутренней позиции личности учеников в отношении системы ценностей гражданина России;</w:t>
      </w:r>
    </w:p>
    <w:p w:rsidR="00F92D0D" w:rsidRPr="00C35C65" w:rsidRDefault="00F92D0D" w:rsidP="006C6F23">
      <w:pPr>
        <w:numPr>
          <w:ilvl w:val="0"/>
          <w:numId w:val="45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наличие опыта деятельности на основе системы ценностей гражданина России.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F92D0D" w:rsidRPr="00C35C65" w:rsidRDefault="00F92D0D" w:rsidP="00F265DF">
      <w:pPr>
        <w:jc w:val="center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b/>
          <w:bCs/>
          <w:sz w:val="24"/>
          <w:szCs w:val="24"/>
        </w:rPr>
        <w:t>7. Механизмы стимулирования классных руководителей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7.1.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7.2. Нематериальное стимулирование формируется по направлениям: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F92D0D" w:rsidRPr="00C35C65" w:rsidRDefault="00F92D0D" w:rsidP="006C6F23">
      <w:pPr>
        <w:pStyle w:val="ListParagraph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создание эффективных механизмов взаимодействия всех субъектов воспитательной деятельности между собой и администрацией школы;</w:t>
      </w:r>
    </w:p>
    <w:p w:rsidR="00F92D0D" w:rsidRPr="00C35C65" w:rsidRDefault="00F92D0D" w:rsidP="006C6F23">
      <w:pPr>
        <w:pStyle w:val="ListParagraph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F92D0D" w:rsidRPr="00C35C65" w:rsidRDefault="00F92D0D" w:rsidP="006C6F23">
      <w:pPr>
        <w:pStyle w:val="ListParagraph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F92D0D" w:rsidRPr="00C35C65" w:rsidRDefault="00F92D0D" w:rsidP="006C6F23">
      <w:pPr>
        <w:numPr>
          <w:ilvl w:val="0"/>
          <w:numId w:val="4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F92D0D" w:rsidRPr="00C35C65" w:rsidRDefault="00F92D0D" w:rsidP="006C6F23">
      <w:pPr>
        <w:numPr>
          <w:ilvl w:val="0"/>
          <w:numId w:val="4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F92D0D" w:rsidRPr="00C35C65" w:rsidRDefault="00F92D0D" w:rsidP="006C6F23">
      <w:pPr>
        <w:numPr>
          <w:ilvl w:val="0"/>
          <w:numId w:val="47"/>
        </w:numPr>
        <w:spacing w:before="100" w:beforeAutospacing="1" w:after="100" w:afterAutospacing="1"/>
        <w:ind w:right="180"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:rsidR="00F92D0D" w:rsidRPr="00C35C65" w:rsidRDefault="00F92D0D" w:rsidP="006C6F23">
      <w:pPr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F92D0D" w:rsidRPr="00C35C65" w:rsidRDefault="00F92D0D" w:rsidP="006C6F23">
      <w:pPr>
        <w:numPr>
          <w:ilvl w:val="0"/>
          <w:numId w:val="4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F92D0D" w:rsidRPr="00C35C65" w:rsidRDefault="00F92D0D" w:rsidP="006C6F23">
      <w:pPr>
        <w:numPr>
          <w:ilvl w:val="0"/>
          <w:numId w:val="4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организацию консультаций и создание условий для психологической разгрузки и восстановления в Школы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F92D0D" w:rsidRPr="00C35C65" w:rsidRDefault="00F92D0D" w:rsidP="006C6F23">
      <w:pPr>
        <w:spacing w:before="100" w:beforeAutospacing="1" w:after="100" w:afterAutospacing="1"/>
        <w:ind w:right="180"/>
        <w:contextualSpacing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7.2.4. Моральное стимулирование педагогических работников, обеспечивающее удовлетворение потребности в уважении со стороны коллектива, администрации школы, родителей (законных представителей) несовершеннолетних учеников и социума с использованием всех форм поощрения деятельности по классному руководству, включая:</w:t>
      </w:r>
    </w:p>
    <w:p w:rsidR="00F92D0D" w:rsidRPr="00C35C65" w:rsidRDefault="00F92D0D" w:rsidP="006C6F23">
      <w:pPr>
        <w:numPr>
          <w:ilvl w:val="0"/>
          <w:numId w:val="4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F92D0D" w:rsidRPr="00C35C65" w:rsidRDefault="00F92D0D" w:rsidP="006C6F23">
      <w:pPr>
        <w:numPr>
          <w:ilvl w:val="0"/>
          <w:numId w:val="4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Школы;</w:t>
      </w:r>
    </w:p>
    <w:p w:rsidR="00F92D0D" w:rsidRPr="00C35C65" w:rsidRDefault="00F92D0D" w:rsidP="006C6F23">
      <w:pPr>
        <w:numPr>
          <w:ilvl w:val="0"/>
          <w:numId w:val="4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F92D0D" w:rsidRPr="00C35C65" w:rsidRDefault="00F92D0D" w:rsidP="006C6F23">
      <w:pPr>
        <w:numPr>
          <w:ilvl w:val="0"/>
          <w:numId w:val="4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C35C65">
        <w:rPr>
          <w:rFonts w:ascii="Times New Roman" w:hAnsi="Times New Roman"/>
          <w:sz w:val="24"/>
          <w:szCs w:val="24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F92D0D" w:rsidRPr="00C35C65" w:rsidRDefault="00F92D0D" w:rsidP="006C6F23">
      <w:pPr>
        <w:pStyle w:val="ListParagraph"/>
        <w:numPr>
          <w:ilvl w:val="0"/>
          <w:numId w:val="4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5C65">
        <w:rPr>
          <w:rFonts w:ascii="Times New Roman" w:hAnsi="Times New Roman"/>
          <w:sz w:val="24"/>
          <w:szCs w:val="24"/>
        </w:rPr>
        <w:t xml:space="preserve"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 </w:t>
      </w:r>
      <w:r w:rsidRPr="00C35C65">
        <w:rPr>
          <w:rFonts w:ascii="Times New Roman" w:hAnsi="Times New Roman"/>
          <w:sz w:val="24"/>
          <w:szCs w:val="24"/>
          <w:lang w:val="en-US" w:eastAsia="en-US"/>
        </w:rPr>
        <w:t> </w:t>
      </w:r>
      <w:r w:rsidRPr="00C35C6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sectPr w:rsidR="00F92D0D" w:rsidRPr="00C35C65" w:rsidSect="0022232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C4222"/>
    <w:multiLevelType w:val="multilevel"/>
    <w:tmpl w:val="A39072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86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91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0333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4E784E"/>
    <w:multiLevelType w:val="multilevel"/>
    <w:tmpl w:val="4D4E10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541511"/>
    <w:multiLevelType w:val="multilevel"/>
    <w:tmpl w:val="AD9E03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584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ED2B66"/>
    <w:multiLevelType w:val="multilevel"/>
    <w:tmpl w:val="3A88D7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B02983"/>
    <w:multiLevelType w:val="multilevel"/>
    <w:tmpl w:val="7B224E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154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D46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7B53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9B19F1"/>
    <w:multiLevelType w:val="multilevel"/>
    <w:tmpl w:val="E3BAFA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713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666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E35BA5"/>
    <w:multiLevelType w:val="multilevel"/>
    <w:tmpl w:val="293682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7E07F5"/>
    <w:multiLevelType w:val="multilevel"/>
    <w:tmpl w:val="F1B2C3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FA1169"/>
    <w:multiLevelType w:val="multilevel"/>
    <w:tmpl w:val="56EC20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CE30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CE3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4A4E32"/>
    <w:multiLevelType w:val="multilevel"/>
    <w:tmpl w:val="548E4B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A16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024444"/>
    <w:multiLevelType w:val="multilevel"/>
    <w:tmpl w:val="5B2C38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B73059"/>
    <w:multiLevelType w:val="multilevel"/>
    <w:tmpl w:val="F4DC47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4C5EDB"/>
    <w:multiLevelType w:val="multilevel"/>
    <w:tmpl w:val="7D6620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2A26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1B37AC"/>
    <w:multiLevelType w:val="multilevel"/>
    <w:tmpl w:val="10B099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F467F7"/>
    <w:multiLevelType w:val="multilevel"/>
    <w:tmpl w:val="5CCA22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C15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8D31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30B2B"/>
    <w:multiLevelType w:val="multilevel"/>
    <w:tmpl w:val="69D6C6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1705D4"/>
    <w:multiLevelType w:val="hybridMultilevel"/>
    <w:tmpl w:val="9034A4A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897E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C32E20"/>
    <w:multiLevelType w:val="multilevel"/>
    <w:tmpl w:val="571C2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051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A16941"/>
    <w:multiLevelType w:val="hybridMultilevel"/>
    <w:tmpl w:val="523060B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3C4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F87412"/>
    <w:multiLevelType w:val="multilevel"/>
    <w:tmpl w:val="72C2F1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265614"/>
    <w:multiLevelType w:val="multilevel"/>
    <w:tmpl w:val="2A88F1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0E5571"/>
    <w:multiLevelType w:val="multilevel"/>
    <w:tmpl w:val="367EDF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5026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FA5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F454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F6251F"/>
    <w:multiLevelType w:val="multilevel"/>
    <w:tmpl w:val="AF06F1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5E7297"/>
    <w:multiLevelType w:val="multilevel"/>
    <w:tmpl w:val="D20CA6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0156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665F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AEE4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1761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36"/>
  </w:num>
  <w:num w:numId="4">
    <w:abstractNumId w:val="32"/>
  </w:num>
  <w:num w:numId="5">
    <w:abstractNumId w:val="48"/>
  </w:num>
  <w:num w:numId="6">
    <w:abstractNumId w:val="46"/>
  </w:num>
  <w:num w:numId="7">
    <w:abstractNumId w:val="11"/>
  </w:num>
  <w:num w:numId="8">
    <w:abstractNumId w:val="9"/>
  </w:num>
  <w:num w:numId="9">
    <w:abstractNumId w:val="40"/>
  </w:num>
  <w:num w:numId="10">
    <w:abstractNumId w:val="47"/>
  </w:num>
  <w:num w:numId="11">
    <w:abstractNumId w:val="21"/>
  </w:num>
  <w:num w:numId="12">
    <w:abstractNumId w:val="3"/>
  </w:num>
  <w:num w:numId="13">
    <w:abstractNumId w:val="41"/>
  </w:num>
  <w:num w:numId="14">
    <w:abstractNumId w:val="13"/>
  </w:num>
  <w:num w:numId="15">
    <w:abstractNumId w:val="45"/>
  </w:num>
  <w:num w:numId="16">
    <w:abstractNumId w:val="6"/>
  </w:num>
  <w:num w:numId="17">
    <w:abstractNumId w:val="34"/>
  </w:num>
  <w:num w:numId="18">
    <w:abstractNumId w:val="42"/>
  </w:num>
  <w:num w:numId="19">
    <w:abstractNumId w:val="19"/>
  </w:num>
  <w:num w:numId="20">
    <w:abstractNumId w:val="1"/>
  </w:num>
  <w:num w:numId="21">
    <w:abstractNumId w:val="29"/>
  </w:num>
  <w:num w:numId="22">
    <w:abstractNumId w:val="14"/>
  </w:num>
  <w:num w:numId="23">
    <w:abstractNumId w:val="28"/>
  </w:num>
  <w:num w:numId="24">
    <w:abstractNumId w:val="18"/>
  </w:num>
  <w:num w:numId="25">
    <w:abstractNumId w:val="25"/>
  </w:num>
  <w:num w:numId="26">
    <w:abstractNumId w:val="26"/>
  </w:num>
  <w:num w:numId="27">
    <w:abstractNumId w:val="7"/>
  </w:num>
  <w:num w:numId="28">
    <w:abstractNumId w:val="30"/>
  </w:num>
  <w:num w:numId="29">
    <w:abstractNumId w:val="37"/>
  </w:num>
  <w:num w:numId="30">
    <w:abstractNumId w:val="8"/>
  </w:num>
  <w:num w:numId="31">
    <w:abstractNumId w:val="12"/>
  </w:num>
  <w:num w:numId="32">
    <w:abstractNumId w:val="23"/>
  </w:num>
  <w:num w:numId="33">
    <w:abstractNumId w:val="16"/>
  </w:num>
  <w:num w:numId="34">
    <w:abstractNumId w:val="4"/>
  </w:num>
  <w:num w:numId="35">
    <w:abstractNumId w:val="33"/>
  </w:num>
  <w:num w:numId="36">
    <w:abstractNumId w:val="44"/>
  </w:num>
  <w:num w:numId="37">
    <w:abstractNumId w:val="43"/>
  </w:num>
  <w:num w:numId="38">
    <w:abstractNumId w:val="38"/>
  </w:num>
  <w:num w:numId="39">
    <w:abstractNumId w:val="39"/>
  </w:num>
  <w:num w:numId="40">
    <w:abstractNumId w:val="27"/>
  </w:num>
  <w:num w:numId="41">
    <w:abstractNumId w:val="22"/>
  </w:num>
  <w:num w:numId="42">
    <w:abstractNumId w:val="5"/>
  </w:num>
  <w:num w:numId="43">
    <w:abstractNumId w:val="15"/>
  </w:num>
  <w:num w:numId="44">
    <w:abstractNumId w:val="17"/>
  </w:num>
  <w:num w:numId="45">
    <w:abstractNumId w:val="24"/>
  </w:num>
  <w:num w:numId="46">
    <w:abstractNumId w:val="31"/>
  </w:num>
  <w:num w:numId="47">
    <w:abstractNumId w:val="20"/>
  </w:num>
  <w:num w:numId="48">
    <w:abstractNumId w:val="0"/>
  </w:num>
  <w:num w:numId="4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E5C"/>
    <w:rsid w:val="00174CFE"/>
    <w:rsid w:val="001759EC"/>
    <w:rsid w:val="001B005A"/>
    <w:rsid w:val="00222320"/>
    <w:rsid w:val="00380BA8"/>
    <w:rsid w:val="004F4978"/>
    <w:rsid w:val="005D7F67"/>
    <w:rsid w:val="00636EF4"/>
    <w:rsid w:val="006577C5"/>
    <w:rsid w:val="006A654F"/>
    <w:rsid w:val="006C6F23"/>
    <w:rsid w:val="007A2C38"/>
    <w:rsid w:val="007E4E35"/>
    <w:rsid w:val="008D41D7"/>
    <w:rsid w:val="00902BD5"/>
    <w:rsid w:val="009B64A2"/>
    <w:rsid w:val="00A04AB2"/>
    <w:rsid w:val="00A11275"/>
    <w:rsid w:val="00A40E5C"/>
    <w:rsid w:val="00C35C65"/>
    <w:rsid w:val="00EC0446"/>
    <w:rsid w:val="00F20CD8"/>
    <w:rsid w:val="00F265DF"/>
    <w:rsid w:val="00F8341A"/>
    <w:rsid w:val="00F9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7C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C6F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14</Pages>
  <Words>4068</Words>
  <Characters>23193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Директор</cp:lastModifiedBy>
  <cp:revision>5</cp:revision>
  <dcterms:created xsi:type="dcterms:W3CDTF">2020-07-08T12:58:00Z</dcterms:created>
  <dcterms:modified xsi:type="dcterms:W3CDTF">2020-09-05T09:19:00Z</dcterms:modified>
</cp:coreProperties>
</file>